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7195" w:rsidRPr="00BA6311" w:rsidRDefault="00777195" w:rsidP="00CD7D0A">
      <w:pPr>
        <w:spacing w:after="0" w:line="240" w:lineRule="auto"/>
        <w:ind w:left="-284" w:firstLine="426"/>
        <w:jc w:val="center"/>
        <w:textAlignment w:val="baseline"/>
        <w:rPr>
          <w:rFonts w:ascii="Times New Roman" w:hAnsi="Times New Roman"/>
          <w:b/>
          <w:bCs/>
          <w:color w:val="000000"/>
          <w:sz w:val="26"/>
          <w:szCs w:val="26"/>
          <w:bdr w:val="none" w:sz="0" w:space="0" w:color="auto" w:frame="1"/>
        </w:rPr>
      </w:pPr>
      <w:r w:rsidRPr="00BA6311">
        <w:rPr>
          <w:rFonts w:ascii="Times New Roman" w:hAnsi="Times New Roman"/>
          <w:b/>
          <w:bCs/>
          <w:color w:val="000000"/>
          <w:sz w:val="26"/>
          <w:szCs w:val="26"/>
          <w:bdr w:val="none" w:sz="0" w:space="0" w:color="auto" w:frame="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4.25pt;height:690pt">
            <v:imagedata r:id="rId7" o:title=""/>
          </v:shape>
        </w:pict>
      </w:r>
    </w:p>
    <w:p w:rsidR="00777195" w:rsidRDefault="00777195" w:rsidP="00BF1B04">
      <w:pPr>
        <w:spacing w:after="0" w:line="240" w:lineRule="auto"/>
        <w:ind w:left="-284" w:firstLine="426"/>
        <w:jc w:val="center"/>
        <w:textAlignment w:val="baseline"/>
        <w:outlineLvl w:val="0"/>
        <w:rPr>
          <w:rFonts w:ascii="Times New Roman" w:hAnsi="Times New Roman"/>
          <w:b/>
          <w:bCs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BF1B04">
      <w:pPr>
        <w:spacing w:after="0" w:line="240" w:lineRule="auto"/>
        <w:ind w:left="-284" w:firstLine="426"/>
        <w:jc w:val="center"/>
        <w:textAlignment w:val="baseline"/>
        <w:outlineLvl w:val="0"/>
        <w:rPr>
          <w:rFonts w:ascii="Times New Roman" w:hAnsi="Times New Roman"/>
          <w:b/>
          <w:bCs/>
          <w:color w:val="000000"/>
          <w:sz w:val="26"/>
          <w:szCs w:val="26"/>
          <w:bdr w:val="none" w:sz="0" w:space="0" w:color="auto" w:frame="1"/>
        </w:rPr>
      </w:pPr>
    </w:p>
    <w:p w:rsidR="00777195" w:rsidRPr="004B2977" w:rsidRDefault="00777195" w:rsidP="00BF1B04">
      <w:pPr>
        <w:spacing w:after="0" w:line="240" w:lineRule="auto"/>
        <w:ind w:left="-284" w:firstLine="426"/>
        <w:jc w:val="center"/>
        <w:textAlignment w:val="baseline"/>
        <w:outlineLvl w:val="0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  <w:r w:rsidRPr="004B2977">
        <w:rPr>
          <w:rFonts w:ascii="Times New Roman" w:hAnsi="Times New Roman"/>
          <w:b/>
          <w:bCs/>
          <w:color w:val="000000"/>
          <w:sz w:val="26"/>
          <w:szCs w:val="26"/>
          <w:bdr w:val="none" w:sz="0" w:space="0" w:color="auto" w:frame="1"/>
        </w:rPr>
        <w:t>I.</w:t>
      </w:r>
      <w:r w:rsidRPr="004B2977">
        <w:rPr>
          <w:rFonts w:ascii="Times New Roman" w:hAnsi="Times New Roman"/>
          <w:b/>
          <w:bCs/>
          <w:color w:val="000000"/>
          <w:sz w:val="26"/>
          <w:szCs w:val="26"/>
        </w:rPr>
        <w:t> </w:t>
      </w:r>
      <w:r w:rsidRPr="004B2977">
        <w:rPr>
          <w:rFonts w:ascii="Times New Roman" w:hAnsi="Times New Roman"/>
          <w:b/>
          <w:bCs/>
          <w:color w:val="000000"/>
          <w:sz w:val="26"/>
          <w:szCs w:val="26"/>
          <w:bdr w:val="none" w:sz="0" w:space="0" w:color="auto" w:frame="1"/>
        </w:rPr>
        <w:t>Общие положения</w:t>
      </w:r>
    </w:p>
    <w:p w:rsidR="00777195" w:rsidRPr="00052FB1" w:rsidRDefault="00777195" w:rsidP="00BA6311">
      <w:pPr>
        <w:spacing w:after="0" w:line="240" w:lineRule="auto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 xml:space="preserve">1.1. Настоящее положение (далее - Положение) разработано в целях реализации гарантированного права обучающихся с ограниченными возможностями здоровья (далее – с ОВЗ), детей-инвалидов  на получение качественных образовательных услуг; создания безбарьерной образовательной среды для данной категории в МАОУ «СОШ № 10» (Структурное подразделение «Детский сад»); коррекции нарушений развития, успешной социальной адаптации. </w:t>
      </w:r>
    </w:p>
    <w:p w:rsidR="00777195" w:rsidRPr="00052FB1" w:rsidRDefault="00777195" w:rsidP="00CD7D0A">
      <w:pPr>
        <w:spacing w:after="0" w:line="240" w:lineRule="auto"/>
        <w:ind w:left="-284" w:firstLine="426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1.2. Нормативными основаниями данного Положения являются:</w:t>
      </w:r>
    </w:p>
    <w:p w:rsidR="00777195" w:rsidRPr="00052FB1" w:rsidRDefault="00777195" w:rsidP="00052FB1">
      <w:pPr>
        <w:pStyle w:val="ListParagraph"/>
        <w:spacing w:after="0" w:line="240" w:lineRule="auto"/>
        <w:ind w:left="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-ФЗ от 24.11.1995 № 181-ФЗ «О социальной защите инвалидов в Российской Федерации»;</w:t>
      </w:r>
    </w:p>
    <w:p w:rsidR="00777195" w:rsidRPr="00052FB1" w:rsidRDefault="00777195" w:rsidP="00052FB1">
      <w:pPr>
        <w:pStyle w:val="ListParagraph"/>
        <w:spacing w:after="0" w:line="240" w:lineRule="auto"/>
        <w:ind w:left="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-ФЗ от 29.12.2012 № 273-ФЗ «Об образовании в Российской Федерации»;</w:t>
      </w:r>
    </w:p>
    <w:p w:rsidR="00777195" w:rsidRPr="00052FB1" w:rsidRDefault="00777195" w:rsidP="00052FB1">
      <w:pPr>
        <w:pStyle w:val="ListParagraph"/>
        <w:spacing w:after="0" w:line="240" w:lineRule="auto"/>
        <w:ind w:left="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-ФЗ от 03.05.2012 № 46-ФЗ «О ратификации Конвенции о правах инвалидов»;</w:t>
      </w:r>
    </w:p>
    <w:p w:rsidR="00777195" w:rsidRPr="00052FB1" w:rsidRDefault="00777195" w:rsidP="00052FB1">
      <w:pPr>
        <w:pStyle w:val="ListParagraph"/>
        <w:spacing w:after="0" w:line="240" w:lineRule="auto"/>
        <w:ind w:left="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-Указ президента Российской Федерации от 01.06.2012 № 761 « О национальной стратегии действий в интересах детей на 2012-</w:t>
      </w:r>
      <w:smartTag w:uri="urn:schemas-microsoft-com:office:smarttags" w:element="metricconverter">
        <w:smartTagPr>
          <w:attr w:name="ProductID" w:val="2017 г"/>
        </w:smartTagPr>
        <w:r w:rsidRPr="00052FB1">
          <w:rPr>
            <w:rFonts w:ascii="Times New Roman" w:hAnsi="Times New Roman"/>
            <w:color w:val="000000"/>
            <w:sz w:val="24"/>
            <w:szCs w:val="24"/>
            <w:bdr w:val="none" w:sz="0" w:space="0" w:color="auto" w:frame="1"/>
          </w:rPr>
          <w:t>2017 г</w:t>
        </w:r>
      </w:smartTag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.г.»</w:t>
      </w:r>
    </w:p>
    <w:p w:rsidR="00777195" w:rsidRPr="00052FB1" w:rsidRDefault="00777195" w:rsidP="00052FB1">
      <w:pPr>
        <w:pStyle w:val="ListParagraph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052FB1">
        <w:rPr>
          <w:rFonts w:ascii="Times New Roman" w:hAnsi="Times New Roman"/>
          <w:sz w:val="24"/>
          <w:szCs w:val="24"/>
        </w:rPr>
        <w:t>-приказ Министерства образования и науки Российской Федерации от 30.08.2013 № 1014 «Об утверждении Порядка организации и осуществления образовательной деятельности по основным общеобразовательным программам дошкольного образования».</w:t>
      </w:r>
    </w:p>
    <w:p w:rsidR="00777195" w:rsidRPr="00052FB1" w:rsidRDefault="00777195" w:rsidP="00052FB1">
      <w:pPr>
        <w:spacing w:after="0" w:line="240" w:lineRule="auto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1.3. Положение регулирует деятельность структурного подразделения по организации образования детей с ОВЗ, детей-инвалидов в функционирующих группах комбинированной направленности.</w:t>
      </w:r>
    </w:p>
    <w:p w:rsidR="00777195" w:rsidRPr="00052FB1" w:rsidRDefault="00777195" w:rsidP="00052FB1">
      <w:pPr>
        <w:spacing w:after="0" w:line="240" w:lineRule="auto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1.4. Дети с ОВЗ – это дети, у которых имеются психические и (или) физические нарушения в развитии, подтвержденные в установленном порядке.</w:t>
      </w:r>
    </w:p>
    <w:p w:rsidR="00777195" w:rsidRPr="00052FB1" w:rsidRDefault="00777195" w:rsidP="00CD7D0A">
      <w:pPr>
        <w:spacing w:after="0" w:line="240" w:lineRule="auto"/>
        <w:ind w:left="-284" w:firstLine="426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В состав данной категории входят:</w:t>
      </w:r>
    </w:p>
    <w:p w:rsidR="00777195" w:rsidRPr="00052FB1" w:rsidRDefault="00777195" w:rsidP="00CD7D0A">
      <w:pPr>
        <w:pStyle w:val="ListParagraph"/>
        <w:numPr>
          <w:ilvl w:val="0"/>
          <w:numId w:val="25"/>
        </w:numPr>
        <w:spacing w:after="0" w:line="240" w:lineRule="auto"/>
        <w:ind w:left="426" w:hanging="284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дети с нарушениями слуха,</w:t>
      </w:r>
    </w:p>
    <w:p w:rsidR="00777195" w:rsidRPr="00052FB1" w:rsidRDefault="00777195" w:rsidP="00CD7D0A">
      <w:pPr>
        <w:pStyle w:val="ListParagraph"/>
        <w:numPr>
          <w:ilvl w:val="0"/>
          <w:numId w:val="25"/>
        </w:numPr>
        <w:spacing w:after="0" w:line="240" w:lineRule="auto"/>
        <w:ind w:left="426" w:hanging="284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дети с нарушениями зрения,</w:t>
      </w:r>
    </w:p>
    <w:p w:rsidR="00777195" w:rsidRPr="00052FB1" w:rsidRDefault="00777195" w:rsidP="00CD7D0A">
      <w:pPr>
        <w:pStyle w:val="ListParagraph"/>
        <w:numPr>
          <w:ilvl w:val="0"/>
          <w:numId w:val="25"/>
        </w:numPr>
        <w:spacing w:after="0" w:line="240" w:lineRule="auto"/>
        <w:ind w:left="426" w:hanging="284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дети с тяжелыми нарушениями  речи,</w:t>
      </w:r>
    </w:p>
    <w:p w:rsidR="00777195" w:rsidRPr="00052FB1" w:rsidRDefault="00777195" w:rsidP="00CD7D0A">
      <w:pPr>
        <w:pStyle w:val="ListParagraph"/>
        <w:numPr>
          <w:ilvl w:val="0"/>
          <w:numId w:val="25"/>
        </w:numPr>
        <w:spacing w:after="0" w:line="240" w:lineRule="auto"/>
        <w:ind w:left="426" w:hanging="284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дети с нарушениями опорно-двигательного аппарата,</w:t>
      </w:r>
    </w:p>
    <w:p w:rsidR="00777195" w:rsidRPr="00052FB1" w:rsidRDefault="00777195" w:rsidP="00CD7D0A">
      <w:pPr>
        <w:pStyle w:val="ListParagraph"/>
        <w:numPr>
          <w:ilvl w:val="0"/>
          <w:numId w:val="25"/>
        </w:numPr>
        <w:spacing w:after="0" w:line="240" w:lineRule="auto"/>
        <w:ind w:left="426" w:hanging="284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дети с задержкой психического развития,</w:t>
      </w:r>
    </w:p>
    <w:p w:rsidR="00777195" w:rsidRPr="00052FB1" w:rsidRDefault="00777195" w:rsidP="00CD7D0A">
      <w:pPr>
        <w:pStyle w:val="ListParagraph"/>
        <w:numPr>
          <w:ilvl w:val="0"/>
          <w:numId w:val="25"/>
        </w:numPr>
        <w:spacing w:after="0" w:line="240" w:lineRule="auto"/>
        <w:ind w:left="426" w:hanging="284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дети с нарушениями интеллектуального развития,</w:t>
      </w:r>
    </w:p>
    <w:p w:rsidR="00777195" w:rsidRPr="00052FB1" w:rsidRDefault="00777195" w:rsidP="00CD7D0A">
      <w:pPr>
        <w:pStyle w:val="ListParagraph"/>
        <w:numPr>
          <w:ilvl w:val="0"/>
          <w:numId w:val="25"/>
        </w:numPr>
        <w:spacing w:after="0" w:line="240" w:lineRule="auto"/>
        <w:ind w:left="426" w:hanging="284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дети с нарушениями эмоционально-волевой сферы,</w:t>
      </w:r>
    </w:p>
    <w:p w:rsidR="00777195" w:rsidRPr="00052FB1" w:rsidRDefault="00777195" w:rsidP="00CD7D0A">
      <w:pPr>
        <w:pStyle w:val="ListParagraph"/>
        <w:numPr>
          <w:ilvl w:val="0"/>
          <w:numId w:val="25"/>
        </w:numPr>
        <w:spacing w:after="0" w:line="240" w:lineRule="auto"/>
        <w:ind w:left="426" w:hanging="284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дети с аутизмом,</w:t>
      </w:r>
    </w:p>
    <w:p w:rsidR="00777195" w:rsidRPr="00052FB1" w:rsidRDefault="00777195" w:rsidP="00CD7D0A">
      <w:pPr>
        <w:pStyle w:val="ListParagraph"/>
        <w:numPr>
          <w:ilvl w:val="0"/>
          <w:numId w:val="25"/>
        </w:numPr>
        <w:spacing w:after="0" w:line="240" w:lineRule="auto"/>
        <w:ind w:left="426" w:hanging="284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дети с комплексными (сложными) нарушениями развития.</w:t>
      </w:r>
    </w:p>
    <w:p w:rsidR="00777195" w:rsidRPr="00052FB1" w:rsidRDefault="00777195" w:rsidP="00052FB1">
      <w:pPr>
        <w:pStyle w:val="Default"/>
        <w:jc w:val="both"/>
      </w:pPr>
      <w:r w:rsidRPr="00052FB1">
        <w:t>1.5. Цель инклюзивного образования:</w:t>
      </w:r>
    </w:p>
    <w:p w:rsidR="00777195" w:rsidRPr="00052FB1" w:rsidRDefault="00777195" w:rsidP="00052FB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>создание специальных образовательных условий, отвечающих особым образовательным потребностям всех категорий обучающихся для обеспечения качественного доступного образования детей с ОВЗ в условиях инклюзивного образования.</w:t>
      </w:r>
    </w:p>
    <w:p w:rsidR="00777195" w:rsidRPr="00052FB1" w:rsidRDefault="00777195" w:rsidP="00052FB1">
      <w:pPr>
        <w:pStyle w:val="Default"/>
        <w:ind w:firstLine="567"/>
        <w:jc w:val="both"/>
      </w:pPr>
      <w:r w:rsidRPr="00052FB1">
        <w:t>1.6. Задачи инклюзивного образования:</w:t>
      </w:r>
    </w:p>
    <w:p w:rsidR="00777195" w:rsidRPr="00052FB1" w:rsidRDefault="00777195" w:rsidP="00052FB1">
      <w:pPr>
        <w:pStyle w:val="ListParagraph"/>
        <w:numPr>
          <w:ilvl w:val="0"/>
          <w:numId w:val="41"/>
        </w:numPr>
        <w:spacing w:after="60"/>
        <w:ind w:left="0" w:firstLine="0"/>
        <w:jc w:val="both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>обеспечить включённость детей с ОВЗ в образовательную среду, позволяющую удовлетворять их права на образование, социальное развитие, досуг через реализацию адаптированных образовательных программ и индивидуальных образовательных программ, учитывающих их особые образовательные потребности;</w:t>
      </w:r>
    </w:p>
    <w:p w:rsidR="00777195" w:rsidRPr="00052FB1" w:rsidRDefault="00777195" w:rsidP="00052FB1">
      <w:pPr>
        <w:pStyle w:val="ListParagraph"/>
        <w:numPr>
          <w:ilvl w:val="0"/>
          <w:numId w:val="41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>формировать толерантное сообщество детей, родителей, персонала и</w:t>
      </w:r>
    </w:p>
    <w:p w:rsidR="00777195" w:rsidRPr="00052FB1" w:rsidRDefault="00777195" w:rsidP="00052FB1">
      <w:pPr>
        <w:pStyle w:val="ListParagraph"/>
        <w:numPr>
          <w:ilvl w:val="0"/>
          <w:numId w:val="41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>социального окружения;</w:t>
      </w:r>
    </w:p>
    <w:p w:rsidR="00777195" w:rsidRPr="00052FB1" w:rsidRDefault="00777195" w:rsidP="00052FB1">
      <w:pPr>
        <w:pStyle w:val="ListParagraph"/>
        <w:numPr>
          <w:ilvl w:val="0"/>
          <w:numId w:val="41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>создать структурном подразделении  безбарьерную образовательную  среду.</w:t>
      </w:r>
    </w:p>
    <w:p w:rsidR="00777195" w:rsidRPr="00052FB1" w:rsidRDefault="00777195" w:rsidP="00052FB1">
      <w:pPr>
        <w:pStyle w:val="Default"/>
        <w:jc w:val="both"/>
      </w:pPr>
      <w:r w:rsidRPr="00052FB1">
        <w:t xml:space="preserve">   1.7. В Положении используются следующие понятия: </w:t>
      </w:r>
    </w:p>
    <w:p w:rsidR="00777195" w:rsidRPr="00052FB1" w:rsidRDefault="00777195" w:rsidP="005326B9">
      <w:pPr>
        <w:pStyle w:val="Default"/>
        <w:numPr>
          <w:ilvl w:val="0"/>
          <w:numId w:val="42"/>
        </w:numPr>
        <w:jc w:val="both"/>
      </w:pPr>
      <w:r w:rsidRPr="00052FB1">
        <w:t>обучающийся с ограниченными возможностями здоровья (далее – ОВЗ) - физическое лицо, имеющее особенности в физическом и (или) психологическом развитии, подтвержденные территориальной психолого-медико-педагогической комиссией (далее – ПМПК)  и препятствующие получению образования без создания специальных условий;</w:t>
      </w:r>
    </w:p>
    <w:p w:rsidR="00777195" w:rsidRPr="00052FB1" w:rsidRDefault="00777195" w:rsidP="005326B9">
      <w:pPr>
        <w:pStyle w:val="Default"/>
        <w:numPr>
          <w:ilvl w:val="0"/>
          <w:numId w:val="42"/>
        </w:numPr>
        <w:jc w:val="both"/>
      </w:pPr>
      <w:r w:rsidRPr="00052FB1">
        <w:t xml:space="preserve">инклюзивное образование - обеспечение равного доступа к образованию для всех обучающихся с учетом разнообразия особых образовательных потребностей и индивидуальных возможностей; </w:t>
      </w:r>
    </w:p>
    <w:p w:rsidR="00777195" w:rsidRPr="00052FB1" w:rsidRDefault="00777195" w:rsidP="005326B9">
      <w:pPr>
        <w:pStyle w:val="Default"/>
        <w:numPr>
          <w:ilvl w:val="0"/>
          <w:numId w:val="42"/>
        </w:numPr>
        <w:jc w:val="both"/>
      </w:pPr>
      <w:r w:rsidRPr="00052FB1">
        <w:t>адаптированная образовательная программа (далее – АОП) - образовательная программа, адаптированная для обучения лиц с ОВЗ с учетом особенностей их психофизического развития, индивидуальных возможностей и при необходимости обеспечивающая коррекцию нарушений развития и социальную адаптацию указанных лиц;</w:t>
      </w:r>
    </w:p>
    <w:p w:rsidR="00777195" w:rsidRPr="00052FB1" w:rsidRDefault="00777195" w:rsidP="005326B9">
      <w:pPr>
        <w:pStyle w:val="Default"/>
        <w:numPr>
          <w:ilvl w:val="0"/>
          <w:numId w:val="42"/>
        </w:numPr>
        <w:jc w:val="both"/>
      </w:pPr>
      <w:r w:rsidRPr="00052FB1">
        <w:t>доступная образовательная среда (безбарьерная среда) - среда, дооборудованная с учетом потребностей обучающихся с ОВЗ и позволяющая вести образ жизни самостоятельно, в том числе беспрепятственно получать качественное образование;</w:t>
      </w:r>
    </w:p>
    <w:p w:rsidR="00777195" w:rsidRPr="00052FB1" w:rsidRDefault="00777195" w:rsidP="005326B9">
      <w:pPr>
        <w:pStyle w:val="Default"/>
        <w:numPr>
          <w:ilvl w:val="0"/>
          <w:numId w:val="42"/>
        </w:numPr>
        <w:jc w:val="both"/>
      </w:pPr>
      <w:r w:rsidRPr="00052FB1">
        <w:rPr>
          <w:shd w:val="clear" w:color="auto" w:fill="FFFFFF"/>
        </w:rPr>
        <w:t>«тьютор» - педагогический работник, который обеспечивает персональное сопровождение в образовательном пространстве ребенка с ОВЗ; оказывает помощь в преодолении проблем и трудностей процесса образования.</w:t>
      </w:r>
    </w:p>
    <w:p w:rsidR="00777195" w:rsidRPr="00052FB1" w:rsidRDefault="00777195" w:rsidP="005326B9">
      <w:pPr>
        <w:pStyle w:val="a"/>
        <w:ind w:firstLine="360"/>
        <w:jc w:val="both"/>
        <w:rPr>
          <w:sz w:val="24"/>
          <w:szCs w:val="24"/>
        </w:rPr>
      </w:pPr>
      <w:r w:rsidRPr="00052FB1">
        <w:rPr>
          <w:sz w:val="24"/>
          <w:szCs w:val="24"/>
          <w:lang w:eastAsia="en-US"/>
        </w:rPr>
        <w:t>1.8. Инклюзивное образование детей с ОВЗ дошкольного возраста осуществляется:</w:t>
      </w:r>
    </w:p>
    <w:p w:rsidR="00777195" w:rsidRPr="00052FB1" w:rsidRDefault="00777195" w:rsidP="00E17696">
      <w:pPr>
        <w:pStyle w:val="a"/>
        <w:numPr>
          <w:ilvl w:val="0"/>
          <w:numId w:val="43"/>
        </w:numPr>
        <w:ind w:left="709"/>
        <w:jc w:val="both"/>
        <w:rPr>
          <w:sz w:val="24"/>
          <w:szCs w:val="24"/>
          <w:lang w:eastAsia="en-US"/>
        </w:rPr>
      </w:pPr>
      <w:r w:rsidRPr="00052FB1">
        <w:rPr>
          <w:sz w:val="24"/>
          <w:szCs w:val="24"/>
          <w:lang w:eastAsia="en-US"/>
        </w:rPr>
        <w:t>путем организации совместного образовательного процесса детей с ОВЗ и детей, не имеющих таких ограничений, в одной группе образовательного учреждения, реализующей образовательную программу дошкольного образования (образовательная инклюзия);</w:t>
      </w:r>
    </w:p>
    <w:p w:rsidR="00777195" w:rsidRPr="00052FB1" w:rsidRDefault="00777195" w:rsidP="00E17696">
      <w:pPr>
        <w:pStyle w:val="a"/>
        <w:numPr>
          <w:ilvl w:val="0"/>
          <w:numId w:val="43"/>
        </w:numPr>
        <w:ind w:left="709"/>
        <w:jc w:val="both"/>
        <w:rPr>
          <w:sz w:val="24"/>
          <w:szCs w:val="24"/>
          <w:lang w:eastAsia="en-US"/>
        </w:rPr>
      </w:pPr>
      <w:r w:rsidRPr="00052FB1">
        <w:rPr>
          <w:sz w:val="24"/>
          <w:szCs w:val="24"/>
          <w:lang w:eastAsia="en-US"/>
        </w:rPr>
        <w:t xml:space="preserve">через предоставление услуг дошкольного образования в консультативном пункте. </w:t>
      </w:r>
    </w:p>
    <w:p w:rsidR="00777195" w:rsidRPr="00052FB1" w:rsidRDefault="00777195" w:rsidP="00CD7D0A">
      <w:pPr>
        <w:pStyle w:val="Default"/>
        <w:ind w:firstLine="567"/>
        <w:jc w:val="both"/>
      </w:pPr>
      <w:r w:rsidRPr="00052FB1">
        <w:t xml:space="preserve">1.9. Инклюзивное образование может реализовываться через следующие модели: </w:t>
      </w:r>
    </w:p>
    <w:p w:rsidR="00777195" w:rsidRPr="00052FB1" w:rsidRDefault="00777195" w:rsidP="00850DD3">
      <w:pPr>
        <w:pStyle w:val="Default"/>
        <w:numPr>
          <w:ilvl w:val="0"/>
          <w:numId w:val="44"/>
        </w:numPr>
        <w:jc w:val="both"/>
      </w:pPr>
      <w:r w:rsidRPr="00052FB1">
        <w:t xml:space="preserve">полная инклюзия – обучающиеся с ОВЗ (самостоятельно или в сопровождении тьютора) посещают образовательное учреждение наряду со сверстниками, не имеющими нарушений развития, и обучаются по АОП, в соответствие с учебным планом, а также могут посещать кружки, праздники, развлечения и др.; </w:t>
      </w:r>
    </w:p>
    <w:p w:rsidR="00777195" w:rsidRPr="00052FB1" w:rsidRDefault="00777195" w:rsidP="00D83B38">
      <w:pPr>
        <w:pStyle w:val="ListParagraph"/>
        <w:numPr>
          <w:ilvl w:val="0"/>
          <w:numId w:val="44"/>
        </w:numPr>
        <w:spacing w:after="0" w:line="240" w:lineRule="auto"/>
        <w:ind w:left="714" w:hanging="35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>частичная инклюзия – обучающиеся (воспитанники) с ОВЗ совмещают обучение по индивидуальному учебному плану с посещением образовательного учреждения и обучаются по АОП, по индивидуальным учебным планам по согласованию с родителями (законными представителями), а также посещают индивидуальные занятия в образовательном учреждении, участвуют в режимных моментах, праздничных мероприятиях, развлечениях совместно с детьми, не имеющими нарушений в развитии.</w:t>
      </w:r>
      <w:r w:rsidRPr="00052FB1">
        <w:rPr>
          <w:rFonts w:ascii="Times New Roman" w:hAnsi="Times New Roman"/>
          <w:color w:val="000000"/>
          <w:sz w:val="24"/>
          <w:szCs w:val="24"/>
          <w:lang w:eastAsia="en-US"/>
        </w:rPr>
        <w:t xml:space="preserve"> Они могут посещать кружки, внеклассные мероприятия, если это не противоречит рекомендациям ПМПК. </w:t>
      </w:r>
    </w:p>
    <w:p w:rsidR="00777195" w:rsidRPr="00052FB1" w:rsidRDefault="00777195" w:rsidP="00BA6311">
      <w:pPr>
        <w:spacing w:after="60"/>
        <w:ind w:left="360"/>
        <w:jc w:val="both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 xml:space="preserve"> 1.10.</w:t>
      </w:r>
      <w:r w:rsidRPr="00052FB1">
        <w:rPr>
          <w:sz w:val="24"/>
          <w:szCs w:val="24"/>
        </w:rPr>
        <w:t xml:space="preserve"> </w:t>
      </w:r>
      <w:r w:rsidRPr="00052FB1">
        <w:rPr>
          <w:rFonts w:ascii="Times New Roman" w:hAnsi="Times New Roman"/>
          <w:color w:val="000000"/>
          <w:sz w:val="24"/>
          <w:szCs w:val="24"/>
        </w:rPr>
        <w:t>Организация инклюзивного образования в структурном подразделении строится с учётом индивидуальных особенностей и возможностей каждого ребёнка на следующих принципах:</w:t>
      </w:r>
    </w:p>
    <w:p w:rsidR="00777195" w:rsidRPr="00052FB1" w:rsidRDefault="00777195" w:rsidP="00BA6311">
      <w:pPr>
        <w:spacing w:after="60"/>
        <w:ind w:left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>– </w:t>
      </w:r>
      <w:r w:rsidRPr="00052FB1">
        <w:rPr>
          <w:rFonts w:ascii="Times New Roman" w:hAnsi="Times New Roman"/>
          <w:i/>
          <w:color w:val="000000"/>
          <w:sz w:val="24"/>
          <w:szCs w:val="24"/>
        </w:rPr>
        <w:t>принцип индивидуального подхода</w:t>
      </w:r>
      <w:r w:rsidRPr="00052FB1">
        <w:rPr>
          <w:rFonts w:ascii="Times New Roman" w:hAnsi="Times New Roman"/>
          <w:color w:val="000000"/>
          <w:sz w:val="24"/>
          <w:szCs w:val="24"/>
        </w:rPr>
        <w:t xml:space="preserve"> предполагает всестороннее обследование и выстраивание индивидуального образовательного маршрута с учетом выявленных особенностей (выбор форм, методов, средств обучения и воспитания, темпа обучения, учебно-методических, психолого-педагогических и организационно-управленческих мероприятий с учетом индивидуальных образовательных потребностей ребёнка);</w:t>
      </w:r>
    </w:p>
    <w:p w:rsidR="00777195" w:rsidRPr="00052FB1" w:rsidRDefault="00777195" w:rsidP="00BA6311">
      <w:pPr>
        <w:spacing w:after="60"/>
        <w:ind w:left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>– </w:t>
      </w:r>
      <w:r w:rsidRPr="00052FB1">
        <w:rPr>
          <w:rFonts w:ascii="Times New Roman" w:hAnsi="Times New Roman"/>
          <w:i/>
          <w:color w:val="000000"/>
          <w:sz w:val="24"/>
          <w:szCs w:val="24"/>
        </w:rPr>
        <w:t>принцип поддержки самостоятельной активности ребенка</w:t>
      </w:r>
      <w:r w:rsidRPr="00052FB1">
        <w:rPr>
          <w:rFonts w:ascii="Times New Roman" w:hAnsi="Times New Roman"/>
          <w:color w:val="000000"/>
          <w:sz w:val="24"/>
          <w:szCs w:val="24"/>
        </w:rPr>
        <w:t xml:space="preserve"> решает задачу формирования социально активной личности, которая является субъектом своего развития;</w:t>
      </w:r>
    </w:p>
    <w:p w:rsidR="00777195" w:rsidRPr="00052FB1" w:rsidRDefault="00777195" w:rsidP="00BA6311">
      <w:pPr>
        <w:spacing w:after="60"/>
        <w:ind w:left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>– </w:t>
      </w:r>
      <w:r w:rsidRPr="00052FB1">
        <w:rPr>
          <w:rFonts w:ascii="Times New Roman" w:hAnsi="Times New Roman"/>
          <w:i/>
          <w:color w:val="000000"/>
          <w:sz w:val="24"/>
          <w:szCs w:val="24"/>
        </w:rPr>
        <w:t>принцип социального взаимодействия</w:t>
      </w:r>
      <w:r w:rsidRPr="00052FB1">
        <w:rPr>
          <w:rFonts w:ascii="Times New Roman" w:hAnsi="Times New Roman"/>
          <w:color w:val="000000"/>
          <w:sz w:val="24"/>
          <w:szCs w:val="24"/>
        </w:rPr>
        <w:t xml:space="preserve"> предполагает создание условий для понимания и принятия друг друга всеми участниками образовательных отношений, активное включение детей, родителей (законных представителей) и педагогов в совместную деятельность - как учебную, так и социальную; </w:t>
      </w:r>
    </w:p>
    <w:p w:rsidR="00777195" w:rsidRPr="00052FB1" w:rsidRDefault="00777195" w:rsidP="00BA6311">
      <w:pPr>
        <w:spacing w:after="60"/>
        <w:ind w:left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>– </w:t>
      </w:r>
      <w:r w:rsidRPr="00052FB1">
        <w:rPr>
          <w:rFonts w:ascii="Times New Roman" w:hAnsi="Times New Roman"/>
          <w:i/>
          <w:color w:val="000000"/>
          <w:sz w:val="24"/>
          <w:szCs w:val="24"/>
        </w:rPr>
        <w:t>принцип партнерского взаимодействия с семьей</w:t>
      </w:r>
      <w:r w:rsidRPr="00052FB1">
        <w:rPr>
          <w:rFonts w:ascii="Times New Roman" w:hAnsi="Times New Roman"/>
          <w:color w:val="000000"/>
          <w:sz w:val="24"/>
          <w:szCs w:val="24"/>
        </w:rPr>
        <w:t xml:space="preserve"> - выстраивание доверительных отношений с родителями (законными представителями) или близкими ребенка, ориентация на запрос родителей (законных представителей), к тому, что, на их взгляд, важно и нужно в данный момент для их ребенка, умение договориться о совместных действиях, направленных на поддержку и развитие ребенка;</w:t>
      </w:r>
    </w:p>
    <w:p w:rsidR="00777195" w:rsidRPr="00052FB1" w:rsidRDefault="00777195" w:rsidP="00BA6311">
      <w:pPr>
        <w:spacing w:after="60"/>
        <w:ind w:left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>– </w:t>
      </w:r>
      <w:r w:rsidRPr="00052FB1">
        <w:rPr>
          <w:rFonts w:ascii="Times New Roman" w:hAnsi="Times New Roman"/>
          <w:i/>
          <w:color w:val="000000"/>
          <w:sz w:val="24"/>
          <w:szCs w:val="24"/>
        </w:rPr>
        <w:t>принцип вариативности в организации образовательного процесса</w:t>
      </w:r>
      <w:r w:rsidRPr="00052FB1">
        <w:rPr>
          <w:rFonts w:ascii="Times New Roman" w:hAnsi="Times New Roman"/>
          <w:color w:val="000000"/>
          <w:sz w:val="24"/>
          <w:szCs w:val="24"/>
        </w:rPr>
        <w:t xml:space="preserve"> – т.е. наличие вариативной развивающей среды, необходимых развивающих и дидактических пособий, средств обучения, вариативной методической базы обучения и воспитания и способности педагога использовать разнообразные методы и средства работы как общей, так и специальной педагогики;</w:t>
      </w:r>
    </w:p>
    <w:p w:rsidR="00777195" w:rsidRPr="00052FB1" w:rsidRDefault="00777195" w:rsidP="00BA6311">
      <w:pPr>
        <w:spacing w:after="60"/>
        <w:ind w:left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>- </w:t>
      </w:r>
      <w:r w:rsidRPr="00052FB1">
        <w:rPr>
          <w:rFonts w:ascii="Times New Roman" w:hAnsi="Times New Roman"/>
          <w:i/>
          <w:color w:val="000000"/>
          <w:sz w:val="24"/>
          <w:szCs w:val="24"/>
        </w:rPr>
        <w:t>принцип интегрированности в общую образовательную среду</w:t>
      </w:r>
      <w:r w:rsidRPr="00052FB1">
        <w:rPr>
          <w:rFonts w:ascii="Times New Roman" w:hAnsi="Times New Roman"/>
          <w:color w:val="000000"/>
          <w:sz w:val="24"/>
          <w:szCs w:val="24"/>
        </w:rPr>
        <w:t xml:space="preserve"> предполагает включение детей с ограниченными возможностями здоровья в совместную образовательную и воспитательную деятельность образовательного учреждения, окружающего социума.</w:t>
      </w:r>
    </w:p>
    <w:p w:rsidR="00777195" w:rsidRPr="00052FB1" w:rsidRDefault="00777195" w:rsidP="00BA6311">
      <w:pPr>
        <w:spacing w:after="60"/>
        <w:ind w:left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sz w:val="24"/>
          <w:szCs w:val="24"/>
        </w:rPr>
        <w:t>- </w:t>
      </w:r>
      <w:r w:rsidRPr="00052FB1">
        <w:rPr>
          <w:rFonts w:ascii="Times New Roman" w:hAnsi="Times New Roman"/>
          <w:i/>
          <w:sz w:val="24"/>
          <w:szCs w:val="24"/>
        </w:rPr>
        <w:t>принцип открытости и непрерывности, преемственности</w:t>
      </w:r>
      <w:r w:rsidRPr="00052FB1">
        <w:rPr>
          <w:rFonts w:ascii="Times New Roman" w:hAnsi="Times New Roman"/>
          <w:sz w:val="24"/>
          <w:szCs w:val="24"/>
        </w:rPr>
        <w:t xml:space="preserve"> в инклюзии означает сопровождение обучаемых по ступеням образования – дошкольное образование, начальная школа.</w:t>
      </w:r>
    </w:p>
    <w:p w:rsidR="00777195" w:rsidRPr="00052FB1" w:rsidRDefault="00777195" w:rsidP="00BA6311">
      <w:pPr>
        <w:pStyle w:val="Default"/>
        <w:ind w:left="540"/>
        <w:jc w:val="both"/>
      </w:pPr>
      <w:r w:rsidRPr="00052FB1">
        <w:t>1.11. В разработке модели организации инклюзивного образования участвуют администрация, методическая служба, психолого-педагогический консилиум .</w:t>
      </w:r>
    </w:p>
    <w:p w:rsidR="00777195" w:rsidRPr="00052FB1" w:rsidRDefault="00777195" w:rsidP="00BA6311">
      <w:pPr>
        <w:pStyle w:val="Default"/>
        <w:ind w:left="540"/>
        <w:jc w:val="both"/>
        <w:outlineLvl w:val="0"/>
      </w:pPr>
      <w:r w:rsidRPr="00052FB1">
        <w:t xml:space="preserve">1.11.1. Администрация: </w:t>
      </w:r>
    </w:p>
    <w:p w:rsidR="00777195" w:rsidRPr="00052FB1" w:rsidRDefault="00777195" w:rsidP="00BA6311">
      <w:pPr>
        <w:pStyle w:val="Default"/>
        <w:ind w:left="540"/>
        <w:jc w:val="both"/>
      </w:pPr>
      <w:r w:rsidRPr="00052FB1">
        <w:t>- проводит сбор и анализ информации по вопросам организации инклюзивного образования;</w:t>
      </w:r>
    </w:p>
    <w:p w:rsidR="00777195" w:rsidRPr="00052FB1" w:rsidRDefault="00777195" w:rsidP="00BA6311">
      <w:pPr>
        <w:pStyle w:val="Default"/>
        <w:ind w:left="540"/>
        <w:jc w:val="both"/>
      </w:pPr>
      <w:r w:rsidRPr="00052FB1">
        <w:t>- принимает решение об организации инклюзивного образования в группах общей развивающей направленности;</w:t>
      </w:r>
    </w:p>
    <w:p w:rsidR="00777195" w:rsidRPr="00052FB1" w:rsidRDefault="00777195" w:rsidP="00BA6311">
      <w:pPr>
        <w:pStyle w:val="Default"/>
        <w:ind w:left="540"/>
        <w:jc w:val="both"/>
      </w:pPr>
      <w:r w:rsidRPr="00052FB1">
        <w:t>- анализирует и проводит мониторинг результатов внедрения инклюзивного образования;</w:t>
      </w:r>
    </w:p>
    <w:p w:rsidR="00777195" w:rsidRPr="00052FB1" w:rsidRDefault="00777195" w:rsidP="00BA6311">
      <w:pPr>
        <w:pStyle w:val="Default"/>
        <w:ind w:left="540"/>
        <w:jc w:val="both"/>
      </w:pPr>
      <w:r w:rsidRPr="00052FB1">
        <w:t>- осуществляет контроль за освоением образовательных программ обучающихся с ОВЗ.</w:t>
      </w:r>
    </w:p>
    <w:p w:rsidR="00777195" w:rsidRPr="00052FB1" w:rsidRDefault="00777195" w:rsidP="00BA6311">
      <w:pPr>
        <w:pStyle w:val="Default"/>
        <w:ind w:left="540"/>
        <w:jc w:val="both"/>
        <w:outlineLvl w:val="0"/>
      </w:pPr>
      <w:r w:rsidRPr="00052FB1">
        <w:t>1.11.2. Методическая служба:</w:t>
      </w:r>
    </w:p>
    <w:p w:rsidR="00777195" w:rsidRPr="00052FB1" w:rsidRDefault="00777195" w:rsidP="00BA6311">
      <w:pPr>
        <w:pStyle w:val="Default"/>
        <w:numPr>
          <w:ilvl w:val="0"/>
          <w:numId w:val="45"/>
        </w:numPr>
        <w:ind w:left="540" w:firstLine="0"/>
        <w:jc w:val="both"/>
      </w:pPr>
      <w:r w:rsidRPr="00052FB1">
        <w:t>организует работу воспитателей, тьюторов, обеспечивающих сопровождение лиц с ОВЗ в образовательном процессе в рамках реализации инклюзивного образования в соответствии с действующим законодательством;</w:t>
      </w:r>
    </w:p>
    <w:p w:rsidR="00777195" w:rsidRPr="00052FB1" w:rsidRDefault="00777195" w:rsidP="00BA6311">
      <w:pPr>
        <w:pStyle w:val="Default"/>
        <w:numPr>
          <w:ilvl w:val="0"/>
          <w:numId w:val="45"/>
        </w:numPr>
        <w:ind w:left="540" w:firstLine="0"/>
        <w:jc w:val="both"/>
      </w:pPr>
      <w:r w:rsidRPr="00052FB1">
        <w:t xml:space="preserve">совместно со специалистами ППк структурного подразделения разрабатывает и утверждает на Педагогическом Совете школы адаптированные основные образовательные программы (далее </w:t>
      </w:r>
      <w:r w:rsidRPr="00052FB1">
        <w:noBreakHyphen/>
        <w:t xml:space="preserve"> ФАОП) для обучающихся с ОВЗ по имеющимся нозологиям с учётом требований федерального государственного образовательного стандарта. ФАОП разрабатывается с учетом особенностей психофизического развития, индивидуальных возможностей детей с ОВЗ и обеспечивает коррекцию нарушений развития и социальную адаптацию. Программа разрабатывается образовательным учреждением самостоятельно с учетом требований федеральных государственных образовательных стандартов (далее </w:t>
      </w:r>
      <w:r w:rsidRPr="00052FB1">
        <w:noBreakHyphen/>
        <w:t xml:space="preserve"> ФГОС) на основании Примерной адаптированной основной образовательной программы в соответствии с индивидуальными образовательными потребностями детей с ОВЗ. АООП раскрывает общую модель построения образовательного процесса дошкольного образования детей с ОВЗ; </w:t>
      </w:r>
    </w:p>
    <w:p w:rsidR="00777195" w:rsidRPr="00052FB1" w:rsidRDefault="00777195" w:rsidP="00BA6311">
      <w:pPr>
        <w:pStyle w:val="ListParagraph"/>
        <w:numPr>
          <w:ilvl w:val="0"/>
          <w:numId w:val="45"/>
        </w:numPr>
        <w:spacing w:after="60"/>
        <w:ind w:left="540" w:firstLine="0"/>
        <w:jc w:val="both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 xml:space="preserve">организовывает внеурочную (свободную) и досуговую деятельность обучающихся с ОВЗ с учётом психофизических особенностей развития, их интересов и пожеланий родителей (законных представителей); </w:t>
      </w:r>
    </w:p>
    <w:p w:rsidR="00777195" w:rsidRPr="00052FB1" w:rsidRDefault="00777195" w:rsidP="00BA6311">
      <w:pPr>
        <w:pStyle w:val="Default"/>
        <w:numPr>
          <w:ilvl w:val="0"/>
          <w:numId w:val="45"/>
        </w:numPr>
        <w:ind w:left="540" w:firstLine="0"/>
        <w:jc w:val="both"/>
      </w:pPr>
      <w:r w:rsidRPr="00052FB1">
        <w:t>взаимодействует в рамках своей компетентности с учреждениями здравоохранения, социальной защиты, культуры по вопросам обучения и сопровождения лиц с ОВЗ и их семей;</w:t>
      </w:r>
    </w:p>
    <w:p w:rsidR="00777195" w:rsidRPr="00052FB1" w:rsidRDefault="00777195" w:rsidP="00BA6311">
      <w:pPr>
        <w:pStyle w:val="Default"/>
        <w:numPr>
          <w:ilvl w:val="0"/>
          <w:numId w:val="45"/>
        </w:numPr>
        <w:ind w:left="540" w:firstLine="0"/>
        <w:jc w:val="both"/>
      </w:pPr>
      <w:r w:rsidRPr="00052FB1">
        <w:t>осуществляет контроль за освоением образовательных программ обучающихся с ОВЗ.</w:t>
      </w:r>
    </w:p>
    <w:p w:rsidR="00777195" w:rsidRPr="00052FB1" w:rsidRDefault="00777195" w:rsidP="00BA6311">
      <w:pPr>
        <w:pStyle w:val="Default"/>
        <w:ind w:left="540"/>
        <w:jc w:val="both"/>
        <w:outlineLvl w:val="0"/>
      </w:pPr>
      <w:r w:rsidRPr="00052FB1">
        <w:t>1.11.3. Психолого-педагогический консилиум структурного подразделения:</w:t>
      </w:r>
    </w:p>
    <w:p w:rsidR="00777195" w:rsidRPr="00052FB1" w:rsidRDefault="00777195" w:rsidP="00BA6311">
      <w:pPr>
        <w:pStyle w:val="ListParagraph"/>
        <w:numPr>
          <w:ilvl w:val="0"/>
          <w:numId w:val="48"/>
        </w:numPr>
        <w:spacing w:after="60"/>
        <w:ind w:left="540" w:firstLine="0"/>
        <w:jc w:val="both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>осуществляет проведение обследования детей в возрасте от 1,5 до 8 лет в целях своевременного выявления особенностей в физическом и (или) психическом развитии детей; определение степени и условия интеграции ребенка с ОВЗ в образовательную среду;</w:t>
      </w:r>
    </w:p>
    <w:p w:rsidR="00777195" w:rsidRPr="00052FB1" w:rsidRDefault="00777195" w:rsidP="00BA6311">
      <w:pPr>
        <w:pStyle w:val="Default"/>
        <w:numPr>
          <w:ilvl w:val="0"/>
          <w:numId w:val="48"/>
        </w:numPr>
        <w:ind w:left="540" w:firstLine="0"/>
        <w:jc w:val="both"/>
      </w:pPr>
      <w:r w:rsidRPr="00052FB1">
        <w:t>готовит по результатам обследования заключения и рекомендации с указанием специальных условий, которые необходимы по оказанию обучающимся с ОВЗ психолого-педагогической помощи и организации их обучения и воспитания; подтверждают или изменяют ранее данные комиссией рекомендации;</w:t>
      </w:r>
    </w:p>
    <w:p w:rsidR="00777195" w:rsidRPr="00052FB1" w:rsidRDefault="00777195" w:rsidP="00BA6311">
      <w:pPr>
        <w:pStyle w:val="Default"/>
        <w:numPr>
          <w:ilvl w:val="0"/>
          <w:numId w:val="48"/>
        </w:numPr>
        <w:ind w:left="540" w:firstLine="0"/>
        <w:jc w:val="both"/>
      </w:pPr>
      <w:r w:rsidRPr="00052FB1">
        <w:t xml:space="preserve">специалисты ППк совместно с воспитателями разрабатывают индивидуальные адаптированные образовательные программы (далее </w:t>
      </w:r>
      <w:r w:rsidRPr="00052FB1">
        <w:noBreakHyphen/>
        <w:t xml:space="preserve"> АОП) для каждого ребёнка с ОВЗ, посещающего группу общеразвивающей(комбинированной) направленности с учётом рекомендаций ПМПК,</w:t>
      </w:r>
    </w:p>
    <w:p w:rsidR="00777195" w:rsidRPr="00052FB1" w:rsidRDefault="00777195" w:rsidP="00BA6311">
      <w:pPr>
        <w:pStyle w:val="Default"/>
        <w:numPr>
          <w:ilvl w:val="0"/>
          <w:numId w:val="48"/>
        </w:numPr>
        <w:ind w:left="540" w:firstLine="0"/>
        <w:jc w:val="both"/>
      </w:pPr>
      <w:r w:rsidRPr="00052FB1">
        <w:t>утверждает на заседаниях ППк АОП для каждого ребенка с ОВЗ, посещающего группу общеразвивающей(комбинированной) направленности;</w:t>
      </w:r>
    </w:p>
    <w:p w:rsidR="00777195" w:rsidRPr="00052FB1" w:rsidRDefault="00777195" w:rsidP="00BA6311">
      <w:pPr>
        <w:pStyle w:val="ListParagraph"/>
        <w:numPr>
          <w:ilvl w:val="0"/>
          <w:numId w:val="48"/>
        </w:numPr>
        <w:spacing w:after="60"/>
        <w:ind w:left="540" w:firstLine="0"/>
        <w:jc w:val="both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>формирует у родителей (законных представителей) реалистическое видение сценария жизни ребенка с ОВЗ, определяющего взвешенный выбор образовательного маршрута.</w:t>
      </w:r>
    </w:p>
    <w:p w:rsidR="00777195" w:rsidRPr="00052FB1" w:rsidRDefault="00777195" w:rsidP="00BA6311">
      <w:pPr>
        <w:pStyle w:val="Default"/>
        <w:ind w:left="540"/>
      </w:pPr>
    </w:p>
    <w:p w:rsidR="00777195" w:rsidRPr="00052FB1" w:rsidRDefault="00777195" w:rsidP="00BA6311">
      <w:pPr>
        <w:pStyle w:val="a"/>
        <w:ind w:left="540"/>
        <w:jc w:val="center"/>
        <w:rPr>
          <w:b/>
          <w:sz w:val="24"/>
          <w:szCs w:val="24"/>
        </w:rPr>
      </w:pPr>
      <w:r w:rsidRPr="00052FB1">
        <w:rPr>
          <w:b/>
          <w:sz w:val="24"/>
          <w:szCs w:val="24"/>
        </w:rPr>
        <w:t>2. Организация инклюзивного образования</w:t>
      </w:r>
    </w:p>
    <w:p w:rsidR="00777195" w:rsidRPr="00052FB1" w:rsidRDefault="00777195" w:rsidP="00BA6311">
      <w:pPr>
        <w:spacing w:after="0" w:line="240" w:lineRule="auto"/>
        <w:ind w:left="540"/>
        <w:jc w:val="both"/>
        <w:rPr>
          <w:rFonts w:ascii="Times New Roman" w:hAnsi="Times New Roman"/>
          <w:sz w:val="24"/>
          <w:szCs w:val="24"/>
        </w:rPr>
      </w:pPr>
      <w:r w:rsidRPr="00052FB1">
        <w:rPr>
          <w:rFonts w:ascii="Times New Roman" w:hAnsi="Times New Roman"/>
          <w:sz w:val="24"/>
          <w:szCs w:val="24"/>
        </w:rPr>
        <w:t xml:space="preserve">2.1. </w:t>
      </w:r>
      <w:r w:rsidRPr="00052FB1">
        <w:rPr>
          <w:sz w:val="24"/>
          <w:szCs w:val="24"/>
        </w:rPr>
        <w:t xml:space="preserve"> </w:t>
      </w:r>
      <w:r w:rsidRPr="00052FB1">
        <w:rPr>
          <w:rFonts w:ascii="Times New Roman" w:hAnsi="Times New Roman"/>
          <w:sz w:val="24"/>
          <w:szCs w:val="24"/>
        </w:rPr>
        <w:t>Организация обучения детей с ОВЗ в структурном подразделении МАОУ «СОШ № 10»   осуществляется в соответствии с приказом Министерства образования и науки Российской Федерации от 30.08.2013 № 1014 «Об утверждении Порядка организации и осуществления образовательной деятельности по основным общеобразовательным программам дошкольного образования».</w:t>
      </w:r>
    </w:p>
    <w:p w:rsidR="00777195" w:rsidRPr="00052FB1" w:rsidRDefault="00777195" w:rsidP="00BA6311">
      <w:pPr>
        <w:spacing w:after="0" w:line="240" w:lineRule="auto"/>
        <w:ind w:left="540"/>
        <w:jc w:val="both"/>
        <w:rPr>
          <w:rFonts w:ascii="Times New Roman" w:hAnsi="Times New Roman"/>
          <w:sz w:val="24"/>
          <w:szCs w:val="24"/>
        </w:rPr>
      </w:pPr>
      <w:r w:rsidRPr="00052FB1">
        <w:rPr>
          <w:rFonts w:ascii="Times New Roman" w:hAnsi="Times New Roman"/>
          <w:sz w:val="24"/>
          <w:szCs w:val="24"/>
        </w:rPr>
        <w:t>2.2. Обучающиеся переходят на инклюзивное образование при наличии:</w:t>
      </w:r>
    </w:p>
    <w:p w:rsidR="00777195" w:rsidRPr="00052FB1" w:rsidRDefault="00777195" w:rsidP="00BA6311">
      <w:pPr>
        <w:pStyle w:val="ListParagraph"/>
        <w:numPr>
          <w:ilvl w:val="0"/>
          <w:numId w:val="27"/>
        </w:numPr>
        <w:tabs>
          <w:tab w:val="left" w:pos="851"/>
        </w:tabs>
        <w:spacing w:after="0" w:line="240" w:lineRule="auto"/>
        <w:ind w:left="540" w:firstLine="0"/>
        <w:jc w:val="both"/>
        <w:rPr>
          <w:rFonts w:ascii="Times New Roman" w:hAnsi="Times New Roman"/>
          <w:sz w:val="24"/>
          <w:szCs w:val="24"/>
        </w:rPr>
      </w:pPr>
      <w:r w:rsidRPr="00052FB1">
        <w:rPr>
          <w:rFonts w:ascii="Times New Roman" w:hAnsi="Times New Roman"/>
          <w:sz w:val="24"/>
          <w:szCs w:val="24"/>
        </w:rPr>
        <w:t>заключения психолого-медико-педагогической комиссии (далее - ПМПК) о подтверждении (установлении) статуса «ребенок с ограниченными возможностями здоровья»;</w:t>
      </w:r>
    </w:p>
    <w:p w:rsidR="00777195" w:rsidRPr="00052FB1" w:rsidRDefault="00777195" w:rsidP="00BA6311">
      <w:pPr>
        <w:pStyle w:val="ListParagraph"/>
        <w:numPr>
          <w:ilvl w:val="0"/>
          <w:numId w:val="27"/>
        </w:numPr>
        <w:tabs>
          <w:tab w:val="left" w:pos="851"/>
        </w:tabs>
        <w:spacing w:after="0" w:line="240" w:lineRule="auto"/>
        <w:ind w:left="540" w:firstLine="0"/>
        <w:jc w:val="both"/>
        <w:rPr>
          <w:rFonts w:ascii="Times New Roman" w:hAnsi="Times New Roman"/>
          <w:sz w:val="24"/>
          <w:szCs w:val="24"/>
        </w:rPr>
      </w:pPr>
      <w:r w:rsidRPr="00052FB1">
        <w:rPr>
          <w:rFonts w:ascii="Times New Roman" w:hAnsi="Times New Roman"/>
          <w:sz w:val="24"/>
          <w:szCs w:val="24"/>
        </w:rPr>
        <w:t xml:space="preserve">справки медико-социальной экспертизы (далее МСЭ), подтверждающей статус «ребенок-инвалид»; </w:t>
      </w:r>
    </w:p>
    <w:p w:rsidR="00777195" w:rsidRPr="00052FB1" w:rsidRDefault="00777195" w:rsidP="00BA6311">
      <w:pPr>
        <w:pStyle w:val="ListParagraph"/>
        <w:numPr>
          <w:ilvl w:val="0"/>
          <w:numId w:val="27"/>
        </w:numPr>
        <w:tabs>
          <w:tab w:val="left" w:pos="851"/>
        </w:tabs>
        <w:spacing w:after="0" w:line="240" w:lineRule="auto"/>
        <w:ind w:left="540" w:firstLine="0"/>
        <w:jc w:val="both"/>
        <w:rPr>
          <w:rFonts w:ascii="Times New Roman" w:hAnsi="Times New Roman"/>
          <w:sz w:val="24"/>
          <w:szCs w:val="24"/>
        </w:rPr>
      </w:pPr>
      <w:r w:rsidRPr="00052FB1">
        <w:rPr>
          <w:rFonts w:ascii="Times New Roman" w:hAnsi="Times New Roman"/>
          <w:sz w:val="24"/>
          <w:szCs w:val="24"/>
        </w:rPr>
        <w:t>заявления  родителей (законных представителей) о согласии на обучение</w:t>
      </w:r>
      <w:r>
        <w:rPr>
          <w:rFonts w:ascii="Times New Roman" w:hAnsi="Times New Roman"/>
          <w:sz w:val="24"/>
          <w:szCs w:val="24"/>
        </w:rPr>
        <w:t xml:space="preserve"> (продолжение обучения)</w:t>
      </w:r>
      <w:r w:rsidRPr="00052FB1">
        <w:rPr>
          <w:rFonts w:ascii="Times New Roman" w:hAnsi="Times New Roman"/>
          <w:sz w:val="24"/>
          <w:szCs w:val="24"/>
        </w:rPr>
        <w:t xml:space="preserve"> ребенка с ОВЗ по адаптированной образовательной программе (в соответствии с прилагаемой формой (приложение 1)).</w:t>
      </w:r>
    </w:p>
    <w:p w:rsidR="00777195" w:rsidRPr="00052FB1" w:rsidRDefault="00777195" w:rsidP="00BA6311">
      <w:pPr>
        <w:pStyle w:val="Default"/>
        <w:tabs>
          <w:tab w:val="left" w:pos="851"/>
        </w:tabs>
        <w:ind w:left="540"/>
        <w:jc w:val="both"/>
      </w:pPr>
      <w:r w:rsidRPr="00052FB1">
        <w:t xml:space="preserve">         2.3. Организация инклюзивного образовательного процесса в дошкольном образовательном учреждении осуществляется на основании: </w:t>
      </w:r>
    </w:p>
    <w:p w:rsidR="00777195" w:rsidRPr="00052FB1" w:rsidRDefault="00777195" w:rsidP="00BA6311">
      <w:pPr>
        <w:pStyle w:val="Default"/>
        <w:numPr>
          <w:ilvl w:val="0"/>
          <w:numId w:val="28"/>
        </w:numPr>
        <w:tabs>
          <w:tab w:val="left" w:pos="851"/>
        </w:tabs>
        <w:ind w:left="540" w:firstLine="0"/>
        <w:jc w:val="both"/>
      </w:pPr>
      <w:r w:rsidRPr="00052FB1">
        <w:t xml:space="preserve"> положения об инклюзивном образовании ; </w:t>
      </w:r>
    </w:p>
    <w:p w:rsidR="00777195" w:rsidRPr="00052FB1" w:rsidRDefault="00777195" w:rsidP="00BA6311">
      <w:pPr>
        <w:pStyle w:val="Default"/>
        <w:numPr>
          <w:ilvl w:val="0"/>
          <w:numId w:val="28"/>
        </w:numPr>
        <w:tabs>
          <w:tab w:val="left" w:pos="851"/>
        </w:tabs>
        <w:ind w:left="540" w:firstLine="0"/>
        <w:jc w:val="both"/>
      </w:pPr>
      <w:r w:rsidRPr="00052FB1">
        <w:t xml:space="preserve">образовательной программы учреждения, отражающей основные принципы и содержание инклюзивного образования, а также имеющей соответствующий раздел по работе с детьми с ОВЗ; </w:t>
      </w:r>
    </w:p>
    <w:p w:rsidR="00777195" w:rsidRPr="00052FB1" w:rsidRDefault="00777195" w:rsidP="00BA6311">
      <w:pPr>
        <w:pStyle w:val="Default"/>
        <w:numPr>
          <w:ilvl w:val="0"/>
          <w:numId w:val="28"/>
        </w:numPr>
        <w:tabs>
          <w:tab w:val="left" w:pos="851"/>
        </w:tabs>
        <w:ind w:left="540" w:firstLine="0"/>
        <w:jc w:val="both"/>
      </w:pPr>
      <w:r w:rsidRPr="00052FB1">
        <w:t xml:space="preserve">заключения ПМПК; </w:t>
      </w:r>
    </w:p>
    <w:p w:rsidR="00777195" w:rsidRPr="00052FB1" w:rsidRDefault="00777195" w:rsidP="00BA6311">
      <w:pPr>
        <w:pStyle w:val="Default"/>
        <w:numPr>
          <w:ilvl w:val="0"/>
          <w:numId w:val="28"/>
        </w:numPr>
        <w:tabs>
          <w:tab w:val="left" w:pos="851"/>
        </w:tabs>
        <w:ind w:left="540" w:firstLine="0"/>
        <w:jc w:val="both"/>
      </w:pPr>
      <w:r w:rsidRPr="00052FB1">
        <w:t>адаптированной образовательной программы для детей с ОВЗ;</w:t>
      </w:r>
    </w:p>
    <w:p w:rsidR="00777195" w:rsidRPr="00052FB1" w:rsidRDefault="00777195" w:rsidP="00BA6311">
      <w:pPr>
        <w:pStyle w:val="Default"/>
        <w:numPr>
          <w:ilvl w:val="0"/>
          <w:numId w:val="28"/>
        </w:numPr>
        <w:tabs>
          <w:tab w:val="left" w:pos="851"/>
        </w:tabs>
        <w:ind w:left="540" w:firstLine="0"/>
        <w:jc w:val="both"/>
      </w:pPr>
      <w:r w:rsidRPr="00052FB1">
        <w:t xml:space="preserve">плана воспитательной работы учреждения, включающего в себя мероприятия, направленные на воспитание у обучающихся, педагогов и родителей гуманного отношения к детям с ОВЗ (по формированию инклюзивной культуры).  </w:t>
      </w:r>
    </w:p>
    <w:p w:rsidR="00777195" w:rsidRPr="00052FB1" w:rsidRDefault="00777195" w:rsidP="00BA6311">
      <w:pPr>
        <w:spacing w:after="60"/>
        <w:ind w:left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 xml:space="preserve">       2.4. АОП разрабатывается группой педагогических работников, с учётом рекомендаций ПМПК, результатов диагностики, мнения родителей (законных представителей). При изменении состояния здоровья обучающихся, возможны внесение изменений в АОП в соответствии с рекомендациями ПМПК и по согласованию с родителями(законными представителями).  При создании условий для работы с детьми-инвалидами, осваивающими программу, учитывается индивидуальная программа реабилитации (абилитации) ребенка-инвалида.</w:t>
      </w:r>
    </w:p>
    <w:p w:rsidR="00777195" w:rsidRPr="00052FB1" w:rsidRDefault="00777195" w:rsidP="00BA6311">
      <w:pPr>
        <w:pStyle w:val="Default"/>
        <w:ind w:left="540"/>
        <w:jc w:val="both"/>
      </w:pPr>
      <w:r w:rsidRPr="00052FB1">
        <w:t>2.5. Контроль за своевременным проведением образовательной деятельности, выполнением адаптированных образовательных программ осуществляет заместитель директора по ДО и старший воспитатель структурного подразделения.</w:t>
      </w:r>
    </w:p>
    <w:p w:rsidR="00777195" w:rsidRPr="00052FB1" w:rsidRDefault="00777195" w:rsidP="00BA6311">
      <w:pPr>
        <w:pStyle w:val="Default"/>
        <w:ind w:left="540"/>
        <w:jc w:val="both"/>
      </w:pPr>
      <w:r w:rsidRPr="00052FB1">
        <w:t xml:space="preserve">2.6.Этапы реализации инклюзивного образования: </w:t>
      </w:r>
    </w:p>
    <w:p w:rsidR="00777195" w:rsidRPr="00052FB1" w:rsidRDefault="00777195" w:rsidP="00BA6311">
      <w:pPr>
        <w:pStyle w:val="Default"/>
        <w:ind w:left="540"/>
        <w:jc w:val="both"/>
      </w:pPr>
      <w:r w:rsidRPr="00052FB1">
        <w:t xml:space="preserve">Предварительный этап: </w:t>
      </w:r>
    </w:p>
    <w:p w:rsidR="00777195" w:rsidRPr="00052FB1" w:rsidRDefault="00777195" w:rsidP="00BA6311">
      <w:pPr>
        <w:pStyle w:val="Default"/>
        <w:numPr>
          <w:ilvl w:val="0"/>
          <w:numId w:val="29"/>
        </w:numPr>
        <w:tabs>
          <w:tab w:val="left" w:pos="993"/>
        </w:tabs>
        <w:ind w:left="540" w:firstLine="0"/>
        <w:jc w:val="both"/>
      </w:pPr>
      <w:r w:rsidRPr="00052FB1">
        <w:t xml:space="preserve">предварительная оценка образовательных потребностей ребенка и запроса родителей; </w:t>
      </w:r>
    </w:p>
    <w:p w:rsidR="00777195" w:rsidRPr="00052FB1" w:rsidRDefault="00777195" w:rsidP="00BA6311">
      <w:pPr>
        <w:pStyle w:val="Default"/>
        <w:numPr>
          <w:ilvl w:val="0"/>
          <w:numId w:val="29"/>
        </w:numPr>
        <w:tabs>
          <w:tab w:val="left" w:pos="993"/>
        </w:tabs>
        <w:ind w:left="540" w:firstLine="0"/>
        <w:jc w:val="both"/>
      </w:pPr>
      <w:r w:rsidRPr="00052FB1">
        <w:t xml:space="preserve">определение воспитателей и группы, в которую поступает обучающий с ОВЗ; </w:t>
      </w:r>
    </w:p>
    <w:p w:rsidR="00777195" w:rsidRPr="00052FB1" w:rsidRDefault="00777195" w:rsidP="00BA6311">
      <w:pPr>
        <w:pStyle w:val="Default"/>
        <w:numPr>
          <w:ilvl w:val="0"/>
          <w:numId w:val="29"/>
        </w:numPr>
        <w:tabs>
          <w:tab w:val="left" w:pos="993"/>
        </w:tabs>
        <w:ind w:left="540" w:firstLine="0"/>
        <w:jc w:val="both"/>
      </w:pPr>
      <w:r w:rsidRPr="00052FB1">
        <w:t xml:space="preserve">определение специалистов, осуществляющих психолого-педагогическое сопровождение обучающегося с ОВЗ; </w:t>
      </w:r>
    </w:p>
    <w:p w:rsidR="00777195" w:rsidRPr="00052FB1" w:rsidRDefault="00777195" w:rsidP="00BA6311">
      <w:pPr>
        <w:pStyle w:val="Default"/>
        <w:numPr>
          <w:ilvl w:val="0"/>
          <w:numId w:val="29"/>
        </w:numPr>
        <w:tabs>
          <w:tab w:val="left" w:pos="993"/>
        </w:tabs>
        <w:ind w:left="540" w:firstLine="0"/>
        <w:jc w:val="both"/>
      </w:pPr>
      <w:r w:rsidRPr="00052FB1">
        <w:t xml:space="preserve">заключение договора с родителями и зачисление обучающегося с ОВЗ в образовательное учреждение. </w:t>
      </w:r>
    </w:p>
    <w:p w:rsidR="00777195" w:rsidRPr="00052FB1" w:rsidRDefault="00777195" w:rsidP="00BA6311">
      <w:pPr>
        <w:pStyle w:val="Default"/>
        <w:ind w:left="540"/>
        <w:jc w:val="both"/>
      </w:pPr>
      <w:r w:rsidRPr="00052FB1">
        <w:t xml:space="preserve"> Диагностический: </w:t>
      </w:r>
    </w:p>
    <w:p w:rsidR="00777195" w:rsidRPr="00052FB1" w:rsidRDefault="00777195" w:rsidP="00BA6311">
      <w:pPr>
        <w:pStyle w:val="Default"/>
        <w:numPr>
          <w:ilvl w:val="0"/>
          <w:numId w:val="30"/>
        </w:numPr>
        <w:tabs>
          <w:tab w:val="left" w:pos="993"/>
        </w:tabs>
        <w:ind w:left="540" w:firstLine="0"/>
        <w:jc w:val="both"/>
      </w:pPr>
      <w:r w:rsidRPr="00052FB1">
        <w:t xml:space="preserve">изучение результатов комплексного психолого-педагогического обследования. </w:t>
      </w:r>
    </w:p>
    <w:p w:rsidR="00777195" w:rsidRPr="00052FB1" w:rsidRDefault="00777195" w:rsidP="00BA6311">
      <w:pPr>
        <w:pStyle w:val="Default"/>
        <w:ind w:left="540"/>
        <w:jc w:val="both"/>
      </w:pPr>
      <w:r w:rsidRPr="00052FB1">
        <w:t xml:space="preserve"> Разработка адаптированной образовательной программы: </w:t>
      </w:r>
    </w:p>
    <w:p w:rsidR="00777195" w:rsidRPr="00052FB1" w:rsidRDefault="00777195" w:rsidP="00BA6311">
      <w:pPr>
        <w:pStyle w:val="Default"/>
        <w:numPr>
          <w:ilvl w:val="0"/>
          <w:numId w:val="31"/>
        </w:numPr>
        <w:tabs>
          <w:tab w:val="left" w:pos="993"/>
        </w:tabs>
        <w:ind w:left="540" w:firstLine="0"/>
        <w:jc w:val="both"/>
      </w:pPr>
      <w:r w:rsidRPr="00052FB1">
        <w:t xml:space="preserve">проектирование необходимых структурных составляющих АОП: титульный лист, пояснительная записка, содержание программы, основные требования к результатам реализации АОП, система контрольно-измерительных материалов (более подробная структура АОП в приложении 2); </w:t>
      </w:r>
    </w:p>
    <w:p w:rsidR="00777195" w:rsidRPr="00052FB1" w:rsidRDefault="00777195" w:rsidP="00BA6311">
      <w:pPr>
        <w:pStyle w:val="Default"/>
        <w:tabs>
          <w:tab w:val="left" w:pos="993"/>
        </w:tabs>
        <w:ind w:left="540"/>
        <w:jc w:val="both"/>
      </w:pPr>
      <w:r w:rsidRPr="00052FB1">
        <w:t>2.7. Посещение образовательной деятельности в дошкольном образовательном учреждении и индивидуальных и/или подгрупповых коррекционных занятий может быть организовано как в образовательном учреждении, в котором обучается ребенок, так и через сетевое взаимодействие с привлечением ресурсов иных организаций, что должно быть отражено в адаптированной образовательной программе.</w:t>
      </w:r>
    </w:p>
    <w:p w:rsidR="00777195" w:rsidRPr="00052FB1" w:rsidRDefault="00777195" w:rsidP="00BA6311">
      <w:pPr>
        <w:pStyle w:val="Default"/>
        <w:tabs>
          <w:tab w:val="left" w:pos="993"/>
        </w:tabs>
        <w:ind w:left="540"/>
        <w:jc w:val="both"/>
      </w:pPr>
      <w:r w:rsidRPr="00052FB1">
        <w:t xml:space="preserve">2.8.Отношения между образовательным учреждением  и родителями (законными представителями) регулируются договором, заключаемым в установленном порядке. </w:t>
      </w:r>
    </w:p>
    <w:p w:rsidR="00777195" w:rsidRPr="00052FB1" w:rsidRDefault="00777195" w:rsidP="00BA6311">
      <w:pPr>
        <w:pStyle w:val="Default"/>
        <w:tabs>
          <w:tab w:val="left" w:pos="993"/>
        </w:tabs>
        <w:ind w:left="540"/>
        <w:jc w:val="both"/>
      </w:pPr>
      <w:r w:rsidRPr="00052FB1">
        <w:t>2.9.При поступлении в образовательное учреждение  ребёнка с ОВЗ, ребенка-инвалида на инклюзивное образование определяются условия и технология включения их в функционирующую группу общеразвивающей (комбинированной) направленности, определяется дозирование времени пребывания ребёнка с ОВЗ в детском саду, необходимость наличия специалиста сопровождения ребенка с ОВЗ в структурном подразделении при интеграции в функционирующую группу, при необходимости составляется индивидуальный график посещения ребёнком детского сада, планируются адаптационные и интеграционные мероприятия. По мере адаптации к условиям группы время пребывания ребёнка с ОВЗ увеличивается.</w:t>
      </w:r>
    </w:p>
    <w:p w:rsidR="00777195" w:rsidRPr="00052FB1" w:rsidRDefault="00777195" w:rsidP="00BA6311">
      <w:pPr>
        <w:pStyle w:val="Default"/>
        <w:tabs>
          <w:tab w:val="left" w:pos="993"/>
        </w:tabs>
        <w:ind w:left="540"/>
        <w:jc w:val="both"/>
      </w:pPr>
      <w:r w:rsidRPr="00052FB1">
        <w:t xml:space="preserve"> 2.10.Содержание образовательного процесса в группе определяется основной общеобразовательной программой структурного подразделения, основной адаптированной образовательной программой для детей с ОВЗ (соответствующей нозологии) и индивидуальной адаптированной образовательной  программой ребёнка с ОВЗ, составляемой с учетом комплексной оценки ресурсов и дефицитов ребёнка (АОП).</w:t>
      </w:r>
    </w:p>
    <w:p w:rsidR="00777195" w:rsidRPr="00052FB1" w:rsidRDefault="00777195" w:rsidP="00BA6311">
      <w:pPr>
        <w:spacing w:after="60" w:line="240" w:lineRule="auto"/>
        <w:ind w:left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 xml:space="preserve">2.11. Специфика образовательного процесса состоит в организации индивидуальных и групповых коррекционно-развивающих занятий для детей с ОВЗ, психолого-педагогическое сопровождение детей с ОВЗ в соответствии с рекомендациями ПМПК. Его осуществляют специалисты: учитель-логопед, учитель-дефектолог, педагог-психолог, воспитатели, при необходимости – тьютор. </w:t>
      </w:r>
    </w:p>
    <w:p w:rsidR="00777195" w:rsidRPr="00052FB1" w:rsidRDefault="00777195" w:rsidP="00BA6311">
      <w:pPr>
        <w:spacing w:after="60" w:line="240" w:lineRule="auto"/>
        <w:ind w:left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052FB1">
        <w:rPr>
          <w:rFonts w:ascii="Times New Roman" w:hAnsi="Times New Roman"/>
          <w:sz w:val="24"/>
          <w:szCs w:val="24"/>
        </w:rPr>
        <w:t>2.12. В рамках модели частичной интеграции оказание образовательных услуг ребенку с ОВЗ осуществляется по режиму и расписанию возрастной группы. В режим вносятся дополнения с указанием условий и регламента проведения коррекционно-развивающих занятий специалистов с ребёнком с ОВЗ. Режим дня и недели может быть гибким. Занятия предусмотренные АОП  ребёнка с ОВЗ,  организуются в соответствии с циклограммой АОП  (расписаны помещения, время, специалисты). При этом учитываются требования к организации образовательной деятельности и режиму дня действующих СанПиН для обучения детей с ОВЗ.</w:t>
      </w:r>
    </w:p>
    <w:p w:rsidR="00777195" w:rsidRPr="00052FB1" w:rsidRDefault="00777195" w:rsidP="00BA6311">
      <w:pPr>
        <w:pStyle w:val="Default"/>
        <w:tabs>
          <w:tab w:val="left" w:pos="993"/>
        </w:tabs>
        <w:ind w:left="540"/>
        <w:jc w:val="both"/>
      </w:pPr>
      <w:r w:rsidRPr="00052FB1">
        <w:t xml:space="preserve">2.13. В случае невозможности полного усвоения программы из-за тяжести физических и (или) психических нарушений, в соответствии с рекомендациями ПМПК, в коррекционной работе делается акцент на формирование у ребёнка социальных и практически-ориентированных навыков. </w:t>
      </w:r>
    </w:p>
    <w:p w:rsidR="00777195" w:rsidRPr="00052FB1" w:rsidRDefault="00777195" w:rsidP="00BA6311">
      <w:pPr>
        <w:pStyle w:val="Default"/>
        <w:tabs>
          <w:tab w:val="left" w:pos="993"/>
        </w:tabs>
        <w:ind w:left="540"/>
        <w:jc w:val="both"/>
      </w:pPr>
      <w:r w:rsidRPr="00052FB1">
        <w:t xml:space="preserve">2.14.  Технологии, методы, средства и формы работы с детьми с ОВЗ определяются специалистами исходя из особенностей психофизического развития, индивидуальных возможностей, состояния здоровья детей и направлены на создание позитивной атмосферы принятия и поддержки. </w:t>
      </w:r>
    </w:p>
    <w:p w:rsidR="00777195" w:rsidRPr="00052FB1" w:rsidRDefault="00777195" w:rsidP="00BA6311">
      <w:pPr>
        <w:pStyle w:val="Default"/>
        <w:tabs>
          <w:tab w:val="left" w:pos="993"/>
        </w:tabs>
        <w:ind w:left="540"/>
        <w:jc w:val="both"/>
      </w:pPr>
      <w:r w:rsidRPr="00052FB1">
        <w:t>2.15. Педагог-психолог проводит коррекционно-развивающую работу в соответствии с индивидуальной адаптированной образовательной программой ребёнка с ОВЗ, осуществляет сопровождение ситуации включения с точки зрения эмоционального благополучия всех воспитанников группы.</w:t>
      </w:r>
    </w:p>
    <w:p w:rsidR="00777195" w:rsidRPr="00052FB1" w:rsidRDefault="00777195" w:rsidP="00BA6311">
      <w:pPr>
        <w:pStyle w:val="Default"/>
        <w:tabs>
          <w:tab w:val="left" w:pos="993"/>
        </w:tabs>
        <w:ind w:left="540"/>
        <w:jc w:val="both"/>
      </w:pPr>
      <w:r w:rsidRPr="00052FB1">
        <w:t xml:space="preserve"> 2.16. Дети с ОВЗ с согласия родителей (законных представителей) при необходимости могут быть направлены в течение года на ПМПК, либо на консультации к специалистам необходимого профиля. </w:t>
      </w:r>
    </w:p>
    <w:p w:rsidR="00777195" w:rsidRPr="00052FB1" w:rsidRDefault="00777195" w:rsidP="00BA6311">
      <w:pPr>
        <w:pStyle w:val="Default"/>
        <w:tabs>
          <w:tab w:val="left" w:pos="993"/>
        </w:tabs>
        <w:ind w:left="540"/>
        <w:jc w:val="both"/>
      </w:pPr>
      <w:r w:rsidRPr="00052FB1">
        <w:t xml:space="preserve">2.17. С участниками интеграционных процессов (педагогами, специалистами, родителями ребёнка с ОВЗ и родителями нормально развивающихся детей группы, воспитанниками функционирующей группы) проводится работа, направленная на взаимное приятие и сплочение всех участников инклюзивного образовательного процесса, достижение социально значимых результатов. </w:t>
      </w:r>
    </w:p>
    <w:p w:rsidR="00777195" w:rsidRPr="00052FB1" w:rsidRDefault="00777195" w:rsidP="00BA6311">
      <w:pPr>
        <w:pStyle w:val="Default"/>
        <w:tabs>
          <w:tab w:val="left" w:pos="993"/>
        </w:tabs>
        <w:ind w:left="540"/>
        <w:jc w:val="both"/>
      </w:pPr>
      <w:r w:rsidRPr="00052FB1">
        <w:t xml:space="preserve">2.18. В процессе работы с ребёнком с ОВЗ может быть осуществлена его полная интеграция в группу общеразвивающей направленности  с согласия родителей (законных представителей) и на основании заключения ПМПК (или педагогов, врача, специалистов). </w:t>
      </w:r>
    </w:p>
    <w:p w:rsidR="00777195" w:rsidRPr="00052FB1" w:rsidRDefault="00777195" w:rsidP="00BA6311">
      <w:pPr>
        <w:spacing w:after="0" w:line="240" w:lineRule="auto"/>
        <w:ind w:left="54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</w:rPr>
        <w:t xml:space="preserve">2.19. Детский сад организует развивающую предметно-пространственную  среду, обеспечивающую необходимые условия  в соответствии с особенностями детей с ОВЗ. </w:t>
      </w:r>
    </w:p>
    <w:p w:rsidR="00777195" w:rsidRPr="00052FB1" w:rsidRDefault="00777195" w:rsidP="00BA6311">
      <w:pPr>
        <w:spacing w:after="0" w:line="240" w:lineRule="auto"/>
        <w:ind w:left="54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2.20. Родители по мере необходимости участвуют в интеграционных мероприятиях.</w:t>
      </w:r>
    </w:p>
    <w:p w:rsidR="00777195" w:rsidRPr="00052FB1" w:rsidRDefault="00777195" w:rsidP="00BA6311">
      <w:pPr>
        <w:spacing w:after="0" w:line="240" w:lineRule="auto"/>
        <w:ind w:left="54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 xml:space="preserve"> 2.21. Образовательное учреждение оказывает родителям (законным представителям) ребёнка с ОВЗ методическую и консультативную помощь с целью повышения их психологической и педагогической компетентности, способствует вовлечению родителей (законных представителей) в образовательную, оздоровительную и интеграционную работу, формирует у родителей (законных представителей) ответственность за развитие и восстановление здоровья ребёнка с ОВЗ. </w:t>
      </w:r>
    </w:p>
    <w:p w:rsidR="00777195" w:rsidRPr="00052FB1" w:rsidRDefault="00777195" w:rsidP="00BA6311">
      <w:pPr>
        <w:spacing w:after="60"/>
        <w:ind w:left="540"/>
        <w:jc w:val="both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2.22</w:t>
      </w:r>
      <w:r w:rsidRPr="00BF1B04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. Специалисты детского сада осуществляют промежуточную и итоговую диагностику развития ребенка с ОВЗ, мониторинг его социальной адаптации, формы и сроки которых установлены основной образовательной программой.</w:t>
      </w: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 xml:space="preserve"> </w:t>
      </w:r>
    </w:p>
    <w:p w:rsidR="00777195" w:rsidRPr="00052FB1" w:rsidRDefault="00777195" w:rsidP="00BA6311">
      <w:pPr>
        <w:spacing w:after="60"/>
        <w:ind w:left="540"/>
        <w:jc w:val="both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2.23.При выпуске из детского сада дети с ОВЗ направляются на ПМПК для определения формы обучения в школе(общеобразовательной или коррекционной).</w:t>
      </w:r>
    </w:p>
    <w:p w:rsidR="00777195" w:rsidRPr="00052FB1" w:rsidRDefault="00777195" w:rsidP="00BA6311">
      <w:pPr>
        <w:spacing w:after="60"/>
        <w:ind w:left="540"/>
        <w:jc w:val="both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2.24.При организации инклюзивного образования образовательное учреждение  должно взаимодействовать с ПМПК, учреждениями здравоохранения, социальными партнерами (родительскими и общественными организациями, школой, учреждениями культуры и спорта и др.), образовательными учреждениями.</w:t>
      </w:r>
    </w:p>
    <w:p w:rsidR="00777195" w:rsidRPr="00052FB1" w:rsidRDefault="00777195" w:rsidP="00BA6311">
      <w:pPr>
        <w:pStyle w:val="Default"/>
        <w:ind w:left="540"/>
        <w:jc w:val="both"/>
      </w:pPr>
    </w:p>
    <w:p w:rsidR="00777195" w:rsidRPr="00052FB1" w:rsidRDefault="00777195" w:rsidP="00BA6311">
      <w:pPr>
        <w:spacing w:after="0" w:line="240" w:lineRule="auto"/>
        <w:ind w:left="540"/>
        <w:jc w:val="center"/>
        <w:textAlignment w:val="baseline"/>
        <w:outlineLvl w:val="0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b/>
          <w:bCs/>
          <w:color w:val="000000"/>
          <w:sz w:val="24"/>
          <w:szCs w:val="24"/>
          <w:bdr w:val="none" w:sz="0" w:space="0" w:color="auto" w:frame="1"/>
          <w:lang w:val="en-US"/>
        </w:rPr>
        <w:t>III</w:t>
      </w:r>
      <w:r w:rsidRPr="00052FB1">
        <w:rPr>
          <w:rFonts w:ascii="Times New Roman" w:hAnsi="Times New Roman"/>
          <w:b/>
          <w:bCs/>
          <w:color w:val="000000"/>
          <w:sz w:val="24"/>
          <w:szCs w:val="24"/>
          <w:bdr w:val="none" w:sz="0" w:space="0" w:color="auto" w:frame="1"/>
        </w:rPr>
        <w:t>. Финансовое обеспечение</w:t>
      </w:r>
    </w:p>
    <w:p w:rsidR="00777195" w:rsidRPr="00052FB1" w:rsidRDefault="00777195" w:rsidP="00BA6311">
      <w:pPr>
        <w:spacing w:after="0" w:line="240" w:lineRule="auto"/>
        <w:ind w:left="54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3.1.Образовательные услуги детям с ОВЗ предоставляются бесплатно.</w:t>
      </w:r>
    </w:p>
    <w:p w:rsidR="00777195" w:rsidRPr="00052FB1" w:rsidRDefault="00777195" w:rsidP="00BA6311">
      <w:pPr>
        <w:spacing w:after="0" w:line="240" w:lineRule="auto"/>
        <w:ind w:left="54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3.2.Дополнительные расходы, связанные с осуществлением воспитания и обучения ребёнка с ОВЗ, не предусмотренные специальной образовательной программой ребёнка с ОВЗ, утверждённой образовательным учреждением, производятся за счёт средств общественных, благотворительных организаций и за счет других источников, не запрещенных действующим законодательством.</w:t>
      </w:r>
    </w:p>
    <w:p w:rsidR="00777195" w:rsidRPr="00052FB1" w:rsidRDefault="00777195" w:rsidP="00BA6311">
      <w:pPr>
        <w:spacing w:after="0" w:line="240" w:lineRule="auto"/>
        <w:ind w:left="54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3.3.Платные образовательные услуги, предусмотренные Уставом образовательного учреждения, предоставляются детям с ОВЗ, на общих основаниях в соответствии с законодательством РФ.</w:t>
      </w:r>
    </w:p>
    <w:p w:rsidR="00777195" w:rsidRPr="00052FB1" w:rsidRDefault="00777195" w:rsidP="00BA6311">
      <w:pPr>
        <w:spacing w:after="0" w:line="240" w:lineRule="auto"/>
        <w:ind w:left="540"/>
        <w:jc w:val="both"/>
        <w:textAlignment w:val="baseline"/>
        <w:rPr>
          <w:rFonts w:ascii="Times New Roman" w:hAnsi="Times New Roman"/>
          <w:b/>
          <w:bCs/>
          <w:color w:val="000000"/>
          <w:sz w:val="24"/>
          <w:szCs w:val="24"/>
          <w:bdr w:val="none" w:sz="0" w:space="0" w:color="auto" w:frame="1"/>
        </w:rPr>
      </w:pPr>
    </w:p>
    <w:p w:rsidR="00777195" w:rsidRPr="00052FB1" w:rsidRDefault="00777195" w:rsidP="00BA6311">
      <w:pPr>
        <w:spacing w:after="0" w:line="240" w:lineRule="auto"/>
        <w:ind w:left="540"/>
        <w:jc w:val="center"/>
        <w:textAlignment w:val="baseline"/>
        <w:outlineLvl w:val="0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b/>
          <w:bCs/>
          <w:color w:val="000000"/>
          <w:sz w:val="24"/>
          <w:szCs w:val="24"/>
          <w:bdr w:val="none" w:sz="0" w:space="0" w:color="auto" w:frame="1"/>
          <w:lang w:val="en-US"/>
        </w:rPr>
        <w:t>IV</w:t>
      </w:r>
      <w:r w:rsidRPr="00052FB1">
        <w:rPr>
          <w:rFonts w:ascii="Times New Roman" w:hAnsi="Times New Roman"/>
          <w:b/>
          <w:bCs/>
          <w:color w:val="000000"/>
          <w:sz w:val="24"/>
          <w:szCs w:val="24"/>
          <w:bdr w:val="none" w:sz="0" w:space="0" w:color="auto" w:frame="1"/>
        </w:rPr>
        <w:t>. Участники образовательного процесса</w:t>
      </w:r>
    </w:p>
    <w:p w:rsidR="00777195" w:rsidRPr="00052FB1" w:rsidRDefault="00777195" w:rsidP="00BA6311">
      <w:pPr>
        <w:spacing w:after="0" w:line="240" w:lineRule="auto"/>
        <w:ind w:left="54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4.1. Участники образовательного процесса: педагогические работники, родители и воспитанники.</w:t>
      </w:r>
    </w:p>
    <w:p w:rsidR="00777195" w:rsidRPr="00052FB1" w:rsidRDefault="00777195" w:rsidP="00BA6311">
      <w:pPr>
        <w:spacing w:after="0" w:line="240" w:lineRule="auto"/>
        <w:ind w:left="54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4.2. Родители (законные представители) имеют право:</w:t>
      </w:r>
    </w:p>
    <w:p w:rsidR="00777195" w:rsidRPr="00052FB1" w:rsidRDefault="00777195" w:rsidP="00BA6311">
      <w:pPr>
        <w:pStyle w:val="ListParagraph"/>
        <w:numPr>
          <w:ilvl w:val="0"/>
          <w:numId w:val="32"/>
        </w:numPr>
        <w:tabs>
          <w:tab w:val="left" w:pos="851"/>
        </w:tabs>
        <w:spacing w:after="0" w:line="240" w:lineRule="auto"/>
        <w:ind w:left="540" w:firstLine="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защищать законные права ребенка;</w:t>
      </w:r>
    </w:p>
    <w:p w:rsidR="00777195" w:rsidRPr="00052FB1" w:rsidRDefault="00777195" w:rsidP="00BA6311">
      <w:pPr>
        <w:pStyle w:val="ListParagraph"/>
        <w:numPr>
          <w:ilvl w:val="0"/>
          <w:numId w:val="32"/>
        </w:numPr>
        <w:tabs>
          <w:tab w:val="left" w:pos="851"/>
        </w:tabs>
        <w:spacing w:after="0" w:line="240" w:lineRule="auto"/>
        <w:ind w:left="540" w:firstLine="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обращаться для разрешения конфликтных ситуаций к администрации МАДОУ.</w:t>
      </w:r>
    </w:p>
    <w:p w:rsidR="00777195" w:rsidRPr="00052FB1" w:rsidRDefault="00777195" w:rsidP="00BA6311">
      <w:pPr>
        <w:tabs>
          <w:tab w:val="left" w:pos="851"/>
        </w:tabs>
        <w:spacing w:after="0" w:line="240" w:lineRule="auto"/>
        <w:ind w:left="54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4.3. Воспитанник имеет право:</w:t>
      </w:r>
    </w:p>
    <w:p w:rsidR="00777195" w:rsidRPr="00052FB1" w:rsidRDefault="00777195" w:rsidP="00BA6311">
      <w:pPr>
        <w:pStyle w:val="ListParagraph"/>
        <w:numPr>
          <w:ilvl w:val="0"/>
          <w:numId w:val="33"/>
        </w:numPr>
        <w:tabs>
          <w:tab w:val="left" w:pos="851"/>
        </w:tabs>
        <w:spacing w:after="0" w:line="240" w:lineRule="auto"/>
        <w:ind w:left="540" w:firstLine="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на уважение человеческого достоинства;</w:t>
      </w:r>
    </w:p>
    <w:p w:rsidR="00777195" w:rsidRPr="00052FB1" w:rsidRDefault="00777195" w:rsidP="00BA6311">
      <w:pPr>
        <w:pStyle w:val="ListParagraph"/>
        <w:numPr>
          <w:ilvl w:val="0"/>
          <w:numId w:val="33"/>
        </w:numPr>
        <w:tabs>
          <w:tab w:val="left" w:pos="851"/>
        </w:tabs>
        <w:spacing w:after="0" w:line="240" w:lineRule="auto"/>
        <w:ind w:left="540" w:firstLine="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на моральное поощрение за успехи</w:t>
      </w:r>
    </w:p>
    <w:p w:rsidR="00777195" w:rsidRPr="00052FB1" w:rsidRDefault="00777195" w:rsidP="00BA6311">
      <w:pPr>
        <w:tabs>
          <w:tab w:val="left" w:pos="851"/>
        </w:tabs>
        <w:spacing w:after="0" w:line="240" w:lineRule="auto"/>
        <w:ind w:left="54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4.4. Педагогический работник имеет права, предусмотренные законом РФ «Об образовании</w:t>
      </w:r>
      <w:r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 xml:space="preserve"> в РФ</w:t>
      </w:r>
      <w:r w:rsidRPr="00052FB1"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  <w:t>».</w:t>
      </w:r>
    </w:p>
    <w:p w:rsidR="00777195" w:rsidRPr="00052FB1" w:rsidRDefault="00777195" w:rsidP="00BA6311">
      <w:pPr>
        <w:tabs>
          <w:tab w:val="left" w:pos="851"/>
        </w:tabs>
        <w:spacing w:after="0" w:line="240" w:lineRule="auto"/>
        <w:ind w:left="540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</w:p>
    <w:p w:rsidR="00777195" w:rsidRPr="00052FB1" w:rsidRDefault="00777195" w:rsidP="00BA6311">
      <w:pPr>
        <w:spacing w:after="0" w:line="240" w:lineRule="auto"/>
        <w:ind w:left="540"/>
        <w:jc w:val="center"/>
        <w:textAlignment w:val="baseline"/>
        <w:outlineLvl w:val="0"/>
        <w:rPr>
          <w:rFonts w:ascii="Times New Roman" w:hAnsi="Times New Roman"/>
          <w:b/>
          <w:bCs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b/>
          <w:bCs/>
          <w:color w:val="000000"/>
          <w:sz w:val="24"/>
          <w:szCs w:val="24"/>
          <w:bdr w:val="none" w:sz="0" w:space="0" w:color="auto" w:frame="1"/>
          <w:lang w:val="en-US"/>
        </w:rPr>
        <w:t>V</w:t>
      </w:r>
      <w:r w:rsidRPr="00052FB1">
        <w:rPr>
          <w:rFonts w:ascii="Times New Roman" w:hAnsi="Times New Roman"/>
          <w:b/>
          <w:bCs/>
          <w:color w:val="000000"/>
          <w:sz w:val="24"/>
          <w:szCs w:val="24"/>
          <w:bdr w:val="none" w:sz="0" w:space="0" w:color="auto" w:frame="1"/>
        </w:rPr>
        <w:t>. Порядок управления</w:t>
      </w:r>
    </w:p>
    <w:p w:rsidR="00777195" w:rsidRPr="00052FB1" w:rsidRDefault="00777195" w:rsidP="00BA6311">
      <w:pPr>
        <w:spacing w:after="0" w:line="240" w:lineRule="auto"/>
        <w:ind w:left="540"/>
        <w:jc w:val="center"/>
        <w:textAlignment w:val="baseline"/>
        <w:rPr>
          <w:rFonts w:ascii="Times New Roman" w:hAnsi="Times New Roman"/>
          <w:b/>
          <w:bCs/>
          <w:color w:val="000000"/>
          <w:sz w:val="24"/>
          <w:szCs w:val="24"/>
          <w:bdr w:val="none" w:sz="0" w:space="0" w:color="auto" w:frame="1"/>
        </w:rPr>
      </w:pPr>
    </w:p>
    <w:p w:rsidR="00777195" w:rsidRPr="00052FB1" w:rsidRDefault="00777195" w:rsidP="00BA6311">
      <w:pPr>
        <w:spacing w:after="0" w:line="240" w:lineRule="auto"/>
        <w:ind w:left="54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  <w:r w:rsidRPr="00052FB1">
        <w:rPr>
          <w:rFonts w:ascii="Times New Roman" w:hAnsi="Times New Roman"/>
          <w:bCs/>
          <w:color w:val="000000"/>
          <w:sz w:val="24"/>
          <w:szCs w:val="24"/>
          <w:bdr w:val="none" w:sz="0" w:space="0" w:color="auto" w:frame="1"/>
        </w:rPr>
        <w:t>5.1.Заместитель директора по дошкольному образованию осуществляет общее руководство воспитанием и обучением детей с ОВЗ, координирует деятельность коллектива и специалистов здравоохранения на основании заключенного договора о взаимодействии; осуществляет систематический контроль эффективности работы.</w:t>
      </w:r>
    </w:p>
    <w:p w:rsidR="00777195" w:rsidRPr="00052FB1" w:rsidRDefault="00777195" w:rsidP="00BA6311">
      <w:pPr>
        <w:tabs>
          <w:tab w:val="left" w:pos="851"/>
        </w:tabs>
        <w:spacing w:after="0" w:line="240" w:lineRule="auto"/>
        <w:ind w:left="540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</w:p>
    <w:p w:rsidR="00777195" w:rsidRPr="00052FB1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</w:p>
    <w:p w:rsidR="00777195" w:rsidRPr="00052FB1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</w:p>
    <w:p w:rsidR="00777195" w:rsidRPr="00052FB1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</w:p>
    <w:p w:rsidR="00777195" w:rsidRPr="00052FB1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</w:p>
    <w:p w:rsidR="00777195" w:rsidRPr="00052FB1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</w:p>
    <w:p w:rsidR="00777195" w:rsidRPr="00052FB1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</w:p>
    <w:p w:rsidR="00777195" w:rsidRPr="00052FB1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4"/>
          <w:szCs w:val="24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CD7D0A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BA6311">
      <w:pPr>
        <w:tabs>
          <w:tab w:val="left" w:pos="851"/>
        </w:tabs>
        <w:spacing w:after="0" w:line="240" w:lineRule="auto"/>
        <w:jc w:val="both"/>
        <w:textAlignment w:val="baseline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</w:p>
    <w:p w:rsidR="00777195" w:rsidRDefault="00777195" w:rsidP="00BF1B04">
      <w:pPr>
        <w:tabs>
          <w:tab w:val="left" w:pos="851"/>
        </w:tabs>
        <w:spacing w:after="0" w:line="240" w:lineRule="auto"/>
        <w:ind w:firstLine="567"/>
        <w:jc w:val="right"/>
        <w:textAlignment w:val="baseline"/>
        <w:outlineLvl w:val="0"/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</w:pPr>
      <w:r>
        <w:rPr>
          <w:rFonts w:ascii="Times New Roman" w:hAnsi="Times New Roman"/>
          <w:color w:val="000000"/>
          <w:sz w:val="26"/>
          <w:szCs w:val="26"/>
          <w:bdr w:val="none" w:sz="0" w:space="0" w:color="auto" w:frame="1"/>
        </w:rPr>
        <w:t>Приложение 1</w:t>
      </w:r>
    </w:p>
    <w:p w:rsidR="00777195" w:rsidRPr="00635D43" w:rsidRDefault="00777195" w:rsidP="00635D43">
      <w:pPr>
        <w:spacing w:after="0" w:line="240" w:lineRule="auto"/>
        <w:ind w:left="4536"/>
        <w:jc w:val="right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>Директору МАОУ «СОШ № 10»</w:t>
      </w:r>
    </w:p>
    <w:p w:rsidR="00777195" w:rsidRPr="00635D43" w:rsidRDefault="00777195" w:rsidP="00635D43">
      <w:pPr>
        <w:spacing w:after="0" w:line="240" w:lineRule="auto"/>
        <w:ind w:left="4536"/>
        <w:jc w:val="right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>Акзегитовой Е.В.</w:t>
      </w:r>
    </w:p>
    <w:p w:rsidR="00777195" w:rsidRPr="00635D43" w:rsidRDefault="00777195" w:rsidP="00635D43">
      <w:pPr>
        <w:spacing w:after="0" w:line="240" w:lineRule="auto"/>
        <w:ind w:left="4536"/>
        <w:jc w:val="right"/>
        <w:rPr>
          <w:rFonts w:ascii="Times New Roman" w:hAnsi="Times New Roman"/>
          <w:sz w:val="24"/>
          <w:szCs w:val="24"/>
          <w:vertAlign w:val="superscript"/>
        </w:rPr>
      </w:pPr>
      <w:r w:rsidRPr="00635D43">
        <w:rPr>
          <w:rFonts w:ascii="Times New Roman" w:hAnsi="Times New Roman"/>
          <w:sz w:val="24"/>
          <w:szCs w:val="24"/>
        </w:rPr>
        <w:t xml:space="preserve">от____________________________________        </w:t>
      </w:r>
      <w:r w:rsidRPr="00635D43">
        <w:rPr>
          <w:rFonts w:ascii="Times New Roman" w:hAnsi="Times New Roman"/>
          <w:sz w:val="24"/>
          <w:szCs w:val="24"/>
          <w:vertAlign w:val="superscript"/>
        </w:rPr>
        <w:t>(ФИО родителя или иного законного представителя  полностью)</w:t>
      </w:r>
    </w:p>
    <w:p w:rsidR="00777195" w:rsidRPr="00635D43" w:rsidRDefault="00777195" w:rsidP="00635D43">
      <w:pPr>
        <w:spacing w:after="0" w:line="240" w:lineRule="auto"/>
        <w:ind w:left="4536"/>
        <w:jc w:val="right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>______________________________________</w:t>
      </w:r>
    </w:p>
    <w:p w:rsidR="00777195" w:rsidRPr="00635D43" w:rsidRDefault="00777195" w:rsidP="00635D43">
      <w:pPr>
        <w:spacing w:after="0" w:line="240" w:lineRule="auto"/>
        <w:ind w:left="4536"/>
        <w:jc w:val="right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>Проживающего(ей) по адресу:</w:t>
      </w:r>
    </w:p>
    <w:p w:rsidR="00777195" w:rsidRPr="00635D43" w:rsidRDefault="00777195" w:rsidP="00635D43">
      <w:pPr>
        <w:spacing w:after="0" w:line="240" w:lineRule="auto"/>
        <w:ind w:left="4536"/>
        <w:jc w:val="right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>______</w:t>
      </w:r>
      <w:r>
        <w:rPr>
          <w:rFonts w:ascii="Times New Roman" w:hAnsi="Times New Roman"/>
          <w:sz w:val="24"/>
          <w:szCs w:val="24"/>
        </w:rPr>
        <w:t>________________________________</w:t>
      </w:r>
    </w:p>
    <w:p w:rsidR="00777195" w:rsidRPr="00635D43" w:rsidRDefault="00777195" w:rsidP="00635D43">
      <w:pPr>
        <w:spacing w:after="0" w:line="240" w:lineRule="auto"/>
        <w:ind w:left="4536"/>
        <w:jc w:val="right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>Паспортные данные: ______________________________________</w:t>
      </w:r>
    </w:p>
    <w:p w:rsidR="00777195" w:rsidRPr="00635D43" w:rsidRDefault="00777195" w:rsidP="00635D43">
      <w:pPr>
        <w:spacing w:after="0" w:line="240" w:lineRule="auto"/>
        <w:ind w:left="4536"/>
        <w:jc w:val="right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  <w:vertAlign w:val="superscript"/>
        </w:rPr>
        <w:t>(серия, номер, кем выдан и дата выдачи)</w:t>
      </w:r>
      <w:r w:rsidRPr="00635D43">
        <w:rPr>
          <w:rFonts w:ascii="Times New Roman" w:hAnsi="Times New Roman"/>
          <w:sz w:val="24"/>
          <w:szCs w:val="24"/>
        </w:rPr>
        <w:t xml:space="preserve"> __________________</w:t>
      </w:r>
      <w:r>
        <w:rPr>
          <w:rFonts w:ascii="Times New Roman" w:hAnsi="Times New Roman"/>
          <w:sz w:val="24"/>
          <w:szCs w:val="24"/>
        </w:rPr>
        <w:t>____________________</w:t>
      </w:r>
    </w:p>
    <w:p w:rsidR="00777195" w:rsidRPr="00635D43" w:rsidRDefault="00777195" w:rsidP="00635D4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777195" w:rsidRPr="00635D43" w:rsidRDefault="00777195" w:rsidP="00635D4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777195" w:rsidRPr="00635D43" w:rsidRDefault="00777195" w:rsidP="00BF1B04">
      <w:pPr>
        <w:spacing w:after="0" w:line="240" w:lineRule="auto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635D43">
        <w:rPr>
          <w:rFonts w:ascii="Times New Roman" w:hAnsi="Times New Roman"/>
          <w:b/>
          <w:sz w:val="24"/>
          <w:szCs w:val="24"/>
        </w:rPr>
        <w:t>Согласие на обучения по адаптированной</w:t>
      </w:r>
    </w:p>
    <w:p w:rsidR="00777195" w:rsidRPr="00635D43" w:rsidRDefault="00777195" w:rsidP="00635D4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35D43">
        <w:rPr>
          <w:rFonts w:ascii="Times New Roman" w:hAnsi="Times New Roman"/>
          <w:b/>
          <w:sz w:val="24"/>
          <w:szCs w:val="24"/>
        </w:rPr>
        <w:t>основной образовательной программе дошкольного</w:t>
      </w:r>
    </w:p>
    <w:p w:rsidR="00777195" w:rsidRPr="00635D43" w:rsidRDefault="00777195" w:rsidP="00635D4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35D43">
        <w:rPr>
          <w:rFonts w:ascii="Times New Roman" w:hAnsi="Times New Roman"/>
          <w:b/>
          <w:sz w:val="24"/>
          <w:szCs w:val="24"/>
        </w:rPr>
        <w:t>образования для детей с ОВЗ</w:t>
      </w:r>
    </w:p>
    <w:p w:rsidR="00777195" w:rsidRPr="00635D43" w:rsidRDefault="00777195" w:rsidP="00635D4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777195" w:rsidRPr="00635D43" w:rsidRDefault="00777195" w:rsidP="00635D4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77195" w:rsidRPr="00635D43" w:rsidRDefault="00777195" w:rsidP="00BF1B04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>Я, _____________________________________________________________</w:t>
      </w:r>
      <w:r>
        <w:rPr>
          <w:rFonts w:ascii="Times New Roman" w:hAnsi="Times New Roman"/>
          <w:sz w:val="24"/>
          <w:szCs w:val="24"/>
        </w:rPr>
        <w:t>____________</w:t>
      </w:r>
      <w:r w:rsidRPr="00635D43">
        <w:rPr>
          <w:rFonts w:ascii="Times New Roman" w:hAnsi="Times New Roman"/>
          <w:sz w:val="24"/>
          <w:szCs w:val="24"/>
        </w:rPr>
        <w:t xml:space="preserve">_ </w:t>
      </w:r>
    </w:p>
    <w:p w:rsidR="00777195" w:rsidRPr="00635D43" w:rsidRDefault="00777195" w:rsidP="00635D43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635D43">
        <w:rPr>
          <w:rFonts w:ascii="Times New Roman" w:hAnsi="Times New Roman"/>
          <w:sz w:val="24"/>
          <w:szCs w:val="24"/>
          <w:vertAlign w:val="superscript"/>
        </w:rPr>
        <w:t>(ФИО родителя (законного представителя))</w:t>
      </w:r>
    </w:p>
    <w:p w:rsidR="00777195" w:rsidRPr="00635D43" w:rsidRDefault="00777195" w:rsidP="00635D43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 xml:space="preserve">дата рождения __________________, являюсь законным представителем </w:t>
      </w:r>
    </w:p>
    <w:p w:rsidR="00777195" w:rsidRPr="00635D43" w:rsidRDefault="00777195" w:rsidP="00635D43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>________________________________________________________________</w:t>
      </w:r>
      <w:r>
        <w:rPr>
          <w:rFonts w:ascii="Times New Roman" w:hAnsi="Times New Roman"/>
          <w:sz w:val="24"/>
          <w:szCs w:val="24"/>
        </w:rPr>
        <w:t>___________</w:t>
      </w:r>
      <w:r w:rsidRPr="00635D43">
        <w:rPr>
          <w:rFonts w:ascii="Times New Roman" w:hAnsi="Times New Roman"/>
          <w:sz w:val="24"/>
          <w:szCs w:val="24"/>
        </w:rPr>
        <w:t xml:space="preserve">_, </w:t>
      </w:r>
    </w:p>
    <w:p w:rsidR="00777195" w:rsidRPr="00635D43" w:rsidRDefault="00777195" w:rsidP="00635D43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635D43">
        <w:rPr>
          <w:rFonts w:ascii="Times New Roman" w:hAnsi="Times New Roman"/>
          <w:sz w:val="24"/>
          <w:szCs w:val="24"/>
          <w:vertAlign w:val="superscript"/>
        </w:rPr>
        <w:t>(ФИО ребенка, дата рождения)</w:t>
      </w:r>
    </w:p>
    <w:p w:rsidR="00777195" w:rsidRPr="00635D43" w:rsidRDefault="00777195" w:rsidP="00635D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 xml:space="preserve">          даю свое согласие на обучения ребенка в _________________</w:t>
      </w:r>
      <w:r>
        <w:rPr>
          <w:rFonts w:ascii="Times New Roman" w:hAnsi="Times New Roman"/>
          <w:sz w:val="24"/>
          <w:szCs w:val="24"/>
        </w:rPr>
        <w:t>_______________________</w:t>
      </w:r>
    </w:p>
    <w:p w:rsidR="00777195" w:rsidRPr="00635D43" w:rsidRDefault="00777195" w:rsidP="00635D43">
      <w:pPr>
        <w:tabs>
          <w:tab w:val="left" w:pos="780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</w:t>
      </w:r>
      <w:r>
        <w:rPr>
          <w:rFonts w:ascii="Times New Roman" w:hAnsi="Times New Roman"/>
          <w:sz w:val="24"/>
          <w:szCs w:val="24"/>
        </w:rPr>
        <w:t>(группа, корпус)</w:t>
      </w:r>
    </w:p>
    <w:p w:rsidR="00777195" w:rsidRDefault="00777195" w:rsidP="00635D43">
      <w:p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 xml:space="preserve">по адаптированной основной образовательной программе дошкольного образования для </w:t>
      </w:r>
      <w:r>
        <w:rPr>
          <w:rFonts w:ascii="Times New Roman" w:hAnsi="Times New Roman"/>
          <w:sz w:val="24"/>
          <w:szCs w:val="24"/>
        </w:rPr>
        <w:t xml:space="preserve"> детей с ОВЗ (ТРН, ЗПР, ЛОУ, НОДА, РАС)</w:t>
      </w:r>
    </w:p>
    <w:p w:rsidR="00777195" w:rsidRPr="00635D43" w:rsidRDefault="00777195" w:rsidP="00635D43">
      <w:pPr>
        <w:spacing w:after="0" w:line="240" w:lineRule="auto"/>
        <w:ind w:left="720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</w:t>
      </w:r>
      <w:r w:rsidRPr="00635D43">
        <w:rPr>
          <w:rFonts w:ascii="Times New Roman" w:hAnsi="Times New Roman"/>
          <w:sz w:val="16"/>
          <w:szCs w:val="16"/>
        </w:rPr>
        <w:t>(подчеркнуть)</w:t>
      </w:r>
    </w:p>
    <w:p w:rsidR="00777195" w:rsidRPr="00635D43" w:rsidRDefault="00777195" w:rsidP="00635D4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77195" w:rsidRPr="00635D43" w:rsidRDefault="00777195" w:rsidP="00635D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77195" w:rsidRPr="00635D43" w:rsidRDefault="00777195" w:rsidP="00635D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77195" w:rsidRPr="00635D43" w:rsidRDefault="00777195" w:rsidP="00635D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77195" w:rsidRPr="00635D43" w:rsidRDefault="00777195" w:rsidP="00635D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 xml:space="preserve">        ______________                            ____________ /_________________________</w:t>
      </w:r>
    </w:p>
    <w:p w:rsidR="00777195" w:rsidRPr="00635D43" w:rsidRDefault="00777195" w:rsidP="00635D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  <w:vertAlign w:val="superscript"/>
        </w:rPr>
        <w:t xml:space="preserve">                            дата</w:t>
      </w:r>
      <w:r w:rsidRPr="00635D43">
        <w:rPr>
          <w:rFonts w:ascii="Times New Roman" w:hAnsi="Times New Roman"/>
          <w:sz w:val="24"/>
          <w:szCs w:val="24"/>
        </w:rPr>
        <w:t xml:space="preserve">             </w:t>
      </w:r>
      <w:r>
        <w:rPr>
          <w:rFonts w:ascii="Times New Roman" w:hAnsi="Times New Roman"/>
          <w:sz w:val="24"/>
          <w:szCs w:val="24"/>
        </w:rPr>
        <w:t xml:space="preserve">                         </w:t>
      </w:r>
      <w:r w:rsidRPr="00635D43">
        <w:rPr>
          <w:rFonts w:ascii="Times New Roman" w:hAnsi="Times New Roman"/>
          <w:sz w:val="24"/>
          <w:szCs w:val="24"/>
        </w:rPr>
        <w:t>(подпись)                     (расшифровка подписи)</w:t>
      </w:r>
    </w:p>
    <w:p w:rsidR="00777195" w:rsidRDefault="00777195" w:rsidP="00635D43">
      <w:pPr>
        <w:rPr>
          <w:sz w:val="28"/>
          <w:szCs w:val="28"/>
        </w:rPr>
      </w:pPr>
    </w:p>
    <w:p w:rsidR="00777195" w:rsidRPr="00635D43" w:rsidRDefault="00777195" w:rsidP="00BA6311">
      <w:pPr>
        <w:spacing w:after="0" w:line="240" w:lineRule="auto"/>
        <w:jc w:val="right"/>
        <w:outlineLvl w:val="0"/>
        <w:rPr>
          <w:rFonts w:ascii="Times New Roman" w:hAnsi="Times New Roman"/>
          <w:sz w:val="24"/>
          <w:szCs w:val="24"/>
        </w:rPr>
      </w:pPr>
      <w:r>
        <w:rPr>
          <w:sz w:val="28"/>
          <w:szCs w:val="28"/>
        </w:rPr>
        <w:br w:type="page"/>
      </w:r>
      <w:r w:rsidRPr="00635D43">
        <w:rPr>
          <w:rFonts w:ascii="Times New Roman" w:hAnsi="Times New Roman"/>
          <w:sz w:val="24"/>
          <w:szCs w:val="24"/>
        </w:rPr>
        <w:t>Директору МАОУ «СОШ № 10»</w:t>
      </w:r>
    </w:p>
    <w:p w:rsidR="00777195" w:rsidRPr="00635D43" w:rsidRDefault="00777195" w:rsidP="00635D43">
      <w:pPr>
        <w:spacing w:after="0" w:line="240" w:lineRule="auto"/>
        <w:ind w:left="4536"/>
        <w:jc w:val="right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>Акзегитовой Е.В.</w:t>
      </w:r>
    </w:p>
    <w:p w:rsidR="00777195" w:rsidRPr="00635D43" w:rsidRDefault="00777195" w:rsidP="00635D43">
      <w:pPr>
        <w:spacing w:after="0" w:line="240" w:lineRule="auto"/>
        <w:ind w:left="4536"/>
        <w:jc w:val="right"/>
        <w:rPr>
          <w:rFonts w:ascii="Times New Roman" w:hAnsi="Times New Roman"/>
          <w:sz w:val="24"/>
          <w:szCs w:val="24"/>
          <w:vertAlign w:val="superscript"/>
        </w:rPr>
      </w:pPr>
      <w:r w:rsidRPr="00635D43">
        <w:rPr>
          <w:rFonts w:ascii="Times New Roman" w:hAnsi="Times New Roman"/>
          <w:sz w:val="24"/>
          <w:szCs w:val="24"/>
        </w:rPr>
        <w:t xml:space="preserve">от____________________________________        </w:t>
      </w:r>
      <w:r w:rsidRPr="00635D43">
        <w:rPr>
          <w:rFonts w:ascii="Times New Roman" w:hAnsi="Times New Roman"/>
          <w:sz w:val="24"/>
          <w:szCs w:val="24"/>
          <w:vertAlign w:val="superscript"/>
        </w:rPr>
        <w:t>(ФИО родителя или иного законного представителя  полностью)</w:t>
      </w:r>
    </w:p>
    <w:p w:rsidR="00777195" w:rsidRPr="00635D43" w:rsidRDefault="00777195" w:rsidP="00635D43">
      <w:pPr>
        <w:spacing w:after="0" w:line="240" w:lineRule="auto"/>
        <w:ind w:left="4536"/>
        <w:jc w:val="right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>______________________________________</w:t>
      </w:r>
    </w:p>
    <w:p w:rsidR="00777195" w:rsidRPr="00635D43" w:rsidRDefault="00777195" w:rsidP="00635D43">
      <w:pPr>
        <w:spacing w:after="0" w:line="240" w:lineRule="auto"/>
        <w:ind w:left="4536"/>
        <w:jc w:val="right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>Проживающего(ей) по адресу:</w:t>
      </w:r>
    </w:p>
    <w:p w:rsidR="00777195" w:rsidRPr="00635D43" w:rsidRDefault="00777195" w:rsidP="00635D43">
      <w:pPr>
        <w:spacing w:after="0" w:line="240" w:lineRule="auto"/>
        <w:ind w:left="4536"/>
        <w:jc w:val="right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>______</w:t>
      </w:r>
      <w:r>
        <w:rPr>
          <w:rFonts w:ascii="Times New Roman" w:hAnsi="Times New Roman"/>
          <w:sz w:val="24"/>
          <w:szCs w:val="24"/>
        </w:rPr>
        <w:t>________________________________</w:t>
      </w:r>
    </w:p>
    <w:p w:rsidR="00777195" w:rsidRPr="00635D43" w:rsidRDefault="00777195" w:rsidP="00635D43">
      <w:pPr>
        <w:spacing w:after="0" w:line="240" w:lineRule="auto"/>
        <w:ind w:left="4536"/>
        <w:jc w:val="right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>Паспортные данные: ______________________________________</w:t>
      </w:r>
    </w:p>
    <w:p w:rsidR="00777195" w:rsidRPr="00635D43" w:rsidRDefault="00777195" w:rsidP="00635D43">
      <w:pPr>
        <w:spacing w:after="0" w:line="240" w:lineRule="auto"/>
        <w:ind w:left="4536"/>
        <w:jc w:val="right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  <w:vertAlign w:val="superscript"/>
        </w:rPr>
        <w:t>(серия, номер, кем выдан и дата выдачи)</w:t>
      </w:r>
      <w:r w:rsidRPr="00635D43">
        <w:rPr>
          <w:rFonts w:ascii="Times New Roman" w:hAnsi="Times New Roman"/>
          <w:sz w:val="24"/>
          <w:szCs w:val="24"/>
        </w:rPr>
        <w:t xml:space="preserve"> __________________</w:t>
      </w:r>
      <w:r>
        <w:rPr>
          <w:rFonts w:ascii="Times New Roman" w:hAnsi="Times New Roman"/>
          <w:sz w:val="24"/>
          <w:szCs w:val="24"/>
        </w:rPr>
        <w:t>____________________</w:t>
      </w:r>
    </w:p>
    <w:p w:rsidR="00777195" w:rsidRPr="00635D43" w:rsidRDefault="00777195" w:rsidP="00635D4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777195" w:rsidRPr="00635D43" w:rsidRDefault="00777195" w:rsidP="00635D4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777195" w:rsidRPr="00635D43" w:rsidRDefault="00777195" w:rsidP="00BF1B04">
      <w:pPr>
        <w:spacing w:after="0" w:line="240" w:lineRule="auto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635D43">
        <w:rPr>
          <w:rFonts w:ascii="Times New Roman" w:hAnsi="Times New Roman"/>
          <w:b/>
          <w:sz w:val="24"/>
          <w:szCs w:val="24"/>
        </w:rPr>
        <w:t>Согласие на продолжение обучения по адаптированной</w:t>
      </w:r>
    </w:p>
    <w:p w:rsidR="00777195" w:rsidRPr="00635D43" w:rsidRDefault="00777195" w:rsidP="00635D4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35D43">
        <w:rPr>
          <w:rFonts w:ascii="Times New Roman" w:hAnsi="Times New Roman"/>
          <w:b/>
          <w:sz w:val="24"/>
          <w:szCs w:val="24"/>
        </w:rPr>
        <w:t>основной образовательной программе дошкольного</w:t>
      </w:r>
    </w:p>
    <w:p w:rsidR="00777195" w:rsidRPr="00635D43" w:rsidRDefault="00777195" w:rsidP="00635D4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35D43">
        <w:rPr>
          <w:rFonts w:ascii="Times New Roman" w:hAnsi="Times New Roman"/>
          <w:b/>
          <w:sz w:val="24"/>
          <w:szCs w:val="24"/>
        </w:rPr>
        <w:t>образования для детей с ОВЗ</w:t>
      </w:r>
    </w:p>
    <w:p w:rsidR="00777195" w:rsidRPr="00635D43" w:rsidRDefault="00777195" w:rsidP="00635D4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777195" w:rsidRPr="00635D43" w:rsidRDefault="00777195" w:rsidP="00635D4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77195" w:rsidRPr="00635D43" w:rsidRDefault="00777195" w:rsidP="00BF1B04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>Я, _____________________________________________________________</w:t>
      </w:r>
      <w:r>
        <w:rPr>
          <w:rFonts w:ascii="Times New Roman" w:hAnsi="Times New Roman"/>
          <w:sz w:val="24"/>
          <w:szCs w:val="24"/>
        </w:rPr>
        <w:t>____________</w:t>
      </w:r>
      <w:r w:rsidRPr="00635D43">
        <w:rPr>
          <w:rFonts w:ascii="Times New Roman" w:hAnsi="Times New Roman"/>
          <w:sz w:val="24"/>
          <w:szCs w:val="24"/>
        </w:rPr>
        <w:t xml:space="preserve">_ </w:t>
      </w:r>
    </w:p>
    <w:p w:rsidR="00777195" w:rsidRPr="00635D43" w:rsidRDefault="00777195" w:rsidP="00635D43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635D43">
        <w:rPr>
          <w:rFonts w:ascii="Times New Roman" w:hAnsi="Times New Roman"/>
          <w:sz w:val="24"/>
          <w:szCs w:val="24"/>
          <w:vertAlign w:val="superscript"/>
        </w:rPr>
        <w:t>(ФИО родителя (законного представителя))</w:t>
      </w:r>
    </w:p>
    <w:p w:rsidR="00777195" w:rsidRPr="00635D43" w:rsidRDefault="00777195" w:rsidP="00635D43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 xml:space="preserve">дата рождения __________________, являюсь законным представителем </w:t>
      </w:r>
    </w:p>
    <w:p w:rsidR="00777195" w:rsidRPr="00635D43" w:rsidRDefault="00777195" w:rsidP="00635D43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>________________________________________________________________</w:t>
      </w:r>
      <w:r>
        <w:rPr>
          <w:rFonts w:ascii="Times New Roman" w:hAnsi="Times New Roman"/>
          <w:sz w:val="24"/>
          <w:szCs w:val="24"/>
        </w:rPr>
        <w:t>___________</w:t>
      </w:r>
      <w:r w:rsidRPr="00635D43">
        <w:rPr>
          <w:rFonts w:ascii="Times New Roman" w:hAnsi="Times New Roman"/>
          <w:sz w:val="24"/>
          <w:szCs w:val="24"/>
        </w:rPr>
        <w:t xml:space="preserve">_, </w:t>
      </w:r>
    </w:p>
    <w:p w:rsidR="00777195" w:rsidRPr="00635D43" w:rsidRDefault="00777195" w:rsidP="00635D43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635D43">
        <w:rPr>
          <w:rFonts w:ascii="Times New Roman" w:hAnsi="Times New Roman"/>
          <w:sz w:val="24"/>
          <w:szCs w:val="24"/>
          <w:vertAlign w:val="superscript"/>
        </w:rPr>
        <w:t>(ФИО ребенка, дата рождения)</w:t>
      </w:r>
    </w:p>
    <w:p w:rsidR="00777195" w:rsidRPr="00635D43" w:rsidRDefault="00777195" w:rsidP="00635D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 xml:space="preserve">          даю свое согласие на продолжение обучения ребенка в _________________</w:t>
      </w:r>
      <w:r>
        <w:rPr>
          <w:rFonts w:ascii="Times New Roman" w:hAnsi="Times New Roman"/>
          <w:sz w:val="24"/>
          <w:szCs w:val="24"/>
        </w:rPr>
        <w:t>____________</w:t>
      </w:r>
    </w:p>
    <w:p w:rsidR="00777195" w:rsidRPr="00635D43" w:rsidRDefault="00777195" w:rsidP="00635D43">
      <w:pPr>
        <w:tabs>
          <w:tab w:val="left" w:pos="780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</w:t>
      </w:r>
      <w:r>
        <w:rPr>
          <w:rFonts w:ascii="Times New Roman" w:hAnsi="Times New Roman"/>
          <w:sz w:val="24"/>
          <w:szCs w:val="24"/>
        </w:rPr>
        <w:t>(группа, корпус)</w:t>
      </w:r>
    </w:p>
    <w:p w:rsidR="00777195" w:rsidRDefault="00777195" w:rsidP="00635D43">
      <w:p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 xml:space="preserve">по адаптированной основной образовательной программе дошкольного образования для </w:t>
      </w:r>
      <w:r>
        <w:rPr>
          <w:rFonts w:ascii="Times New Roman" w:hAnsi="Times New Roman"/>
          <w:sz w:val="24"/>
          <w:szCs w:val="24"/>
        </w:rPr>
        <w:t xml:space="preserve"> детей с ОВЗ (ТРН, ЗПР, ЛОУ, НОДА, РАС)</w:t>
      </w:r>
    </w:p>
    <w:p w:rsidR="00777195" w:rsidRPr="00635D43" w:rsidRDefault="00777195" w:rsidP="00635D43">
      <w:pPr>
        <w:spacing w:after="0" w:line="240" w:lineRule="auto"/>
        <w:ind w:left="720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</w:t>
      </w:r>
      <w:r w:rsidRPr="00635D43">
        <w:rPr>
          <w:rFonts w:ascii="Times New Roman" w:hAnsi="Times New Roman"/>
          <w:sz w:val="16"/>
          <w:szCs w:val="16"/>
        </w:rPr>
        <w:t>(подчеркнуть)</w:t>
      </w:r>
    </w:p>
    <w:p w:rsidR="00777195" w:rsidRPr="00635D43" w:rsidRDefault="00777195" w:rsidP="00635D4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77195" w:rsidRPr="00635D43" w:rsidRDefault="00777195" w:rsidP="00635D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77195" w:rsidRPr="00635D43" w:rsidRDefault="00777195" w:rsidP="00635D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77195" w:rsidRPr="00635D43" w:rsidRDefault="00777195" w:rsidP="00635D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77195" w:rsidRPr="00635D43" w:rsidRDefault="00777195" w:rsidP="00635D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</w:rPr>
        <w:t xml:space="preserve">        ______________                            ____________ /_________________________</w:t>
      </w:r>
    </w:p>
    <w:p w:rsidR="00777195" w:rsidRPr="00635D43" w:rsidRDefault="00777195" w:rsidP="00635D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35D43">
        <w:rPr>
          <w:rFonts w:ascii="Times New Roman" w:hAnsi="Times New Roman"/>
          <w:sz w:val="24"/>
          <w:szCs w:val="24"/>
          <w:vertAlign w:val="superscript"/>
        </w:rPr>
        <w:t xml:space="preserve">                            дата</w:t>
      </w:r>
      <w:r w:rsidRPr="00635D43">
        <w:rPr>
          <w:rFonts w:ascii="Times New Roman" w:hAnsi="Times New Roman"/>
          <w:sz w:val="24"/>
          <w:szCs w:val="24"/>
        </w:rPr>
        <w:t xml:space="preserve">             </w:t>
      </w:r>
      <w:r>
        <w:rPr>
          <w:rFonts w:ascii="Times New Roman" w:hAnsi="Times New Roman"/>
          <w:sz w:val="24"/>
          <w:szCs w:val="24"/>
        </w:rPr>
        <w:t xml:space="preserve">                         </w:t>
      </w:r>
      <w:r w:rsidRPr="00635D43">
        <w:rPr>
          <w:rFonts w:ascii="Times New Roman" w:hAnsi="Times New Roman"/>
          <w:sz w:val="24"/>
          <w:szCs w:val="24"/>
        </w:rPr>
        <w:t>(подпись)                     (расшифровка подписи)</w:t>
      </w:r>
    </w:p>
    <w:p w:rsidR="00777195" w:rsidRDefault="00777195" w:rsidP="00635D43">
      <w:pPr>
        <w:rPr>
          <w:sz w:val="28"/>
          <w:szCs w:val="28"/>
        </w:rPr>
      </w:pPr>
    </w:p>
    <w:p w:rsidR="00777195" w:rsidRDefault="00777195" w:rsidP="00635D43">
      <w:pPr>
        <w:rPr>
          <w:sz w:val="28"/>
          <w:szCs w:val="28"/>
        </w:rPr>
      </w:pPr>
    </w:p>
    <w:p w:rsidR="00777195" w:rsidRDefault="00777195" w:rsidP="00635D43">
      <w:pPr>
        <w:rPr>
          <w:sz w:val="28"/>
          <w:szCs w:val="28"/>
        </w:rPr>
      </w:pPr>
    </w:p>
    <w:p w:rsidR="00777195" w:rsidRDefault="00777195" w:rsidP="00635D43">
      <w:pPr>
        <w:rPr>
          <w:sz w:val="28"/>
          <w:szCs w:val="28"/>
        </w:rPr>
      </w:pPr>
    </w:p>
    <w:p w:rsidR="00777195" w:rsidRDefault="00777195" w:rsidP="00635D43">
      <w:pPr>
        <w:rPr>
          <w:sz w:val="28"/>
          <w:szCs w:val="28"/>
        </w:rPr>
      </w:pPr>
    </w:p>
    <w:p w:rsidR="00777195" w:rsidRDefault="00777195" w:rsidP="009328AA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</w:p>
    <w:p w:rsidR="00777195" w:rsidRDefault="00777195" w:rsidP="009328AA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  <w:sectPr w:rsidR="00777195" w:rsidSect="007A52B9"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</w:p>
    <w:p w:rsidR="00777195" w:rsidRDefault="00777195" w:rsidP="00096877">
      <w:pPr>
        <w:spacing w:after="0" w:line="36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Приложение 2</w:t>
      </w:r>
    </w:p>
    <w:tbl>
      <w:tblPr>
        <w:tblpPr w:leftFromText="180" w:rightFromText="180" w:vertAnchor="text" w:horzAnchor="margin" w:tblpY="267"/>
        <w:tblW w:w="0" w:type="auto"/>
        <w:tblLook w:val="00A0"/>
      </w:tblPr>
      <w:tblGrid>
        <w:gridCol w:w="4968"/>
        <w:gridCol w:w="5169"/>
      </w:tblGrid>
      <w:tr w:rsidR="00777195" w:rsidRPr="00BF1B04" w:rsidTr="00BA6311">
        <w:trPr>
          <w:trHeight w:val="1055"/>
        </w:trPr>
        <w:tc>
          <w:tcPr>
            <w:tcW w:w="4968" w:type="dxa"/>
          </w:tcPr>
          <w:p w:rsidR="00777195" w:rsidRPr="00BF1B04" w:rsidRDefault="00777195" w:rsidP="00BA6311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F1B04">
              <w:rPr>
                <w:rFonts w:ascii="Times New Roman" w:hAnsi="Times New Roman"/>
                <w:b/>
                <w:sz w:val="24"/>
                <w:szCs w:val="24"/>
              </w:rPr>
              <w:t>СОГЛАСОВАНО</w:t>
            </w:r>
          </w:p>
          <w:p w:rsidR="00777195" w:rsidRDefault="00777195" w:rsidP="00BA6311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F1B04">
              <w:rPr>
                <w:rFonts w:ascii="Times New Roman" w:hAnsi="Times New Roman"/>
                <w:sz w:val="24"/>
                <w:szCs w:val="24"/>
              </w:rPr>
              <w:t xml:space="preserve">Председатель ППк МАОУ </w:t>
            </w:r>
          </w:p>
          <w:p w:rsidR="00777195" w:rsidRPr="00BF1B04" w:rsidRDefault="00777195" w:rsidP="00BA6311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F1B04">
              <w:rPr>
                <w:rFonts w:ascii="Times New Roman" w:hAnsi="Times New Roman"/>
                <w:sz w:val="24"/>
                <w:szCs w:val="24"/>
              </w:rPr>
              <w:t>__________ Е.В.Белева</w:t>
            </w:r>
          </w:p>
          <w:p w:rsidR="00777195" w:rsidRPr="00BF1B04" w:rsidRDefault="00777195" w:rsidP="00BA6311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F1B04">
              <w:rPr>
                <w:rFonts w:ascii="Times New Roman" w:hAnsi="Times New Roman"/>
                <w:sz w:val="24"/>
                <w:szCs w:val="24"/>
              </w:rPr>
              <w:t>Про</w:t>
            </w:r>
            <w:r>
              <w:rPr>
                <w:rFonts w:ascii="Times New Roman" w:hAnsi="Times New Roman"/>
                <w:sz w:val="24"/>
                <w:szCs w:val="24"/>
              </w:rPr>
              <w:t>токол № ___ от _____________</w:t>
            </w:r>
          </w:p>
          <w:p w:rsidR="00777195" w:rsidRPr="00BF1B04" w:rsidRDefault="00777195" w:rsidP="00BA6311">
            <w:pPr>
              <w:pStyle w:val="ListParagraph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F1B0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5169" w:type="dxa"/>
          </w:tcPr>
          <w:p w:rsidR="00777195" w:rsidRDefault="00777195" w:rsidP="00BA6311">
            <w:pPr>
              <w:pStyle w:val="ListParagraph"/>
              <w:ind w:left="0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BF1B04">
              <w:rPr>
                <w:rFonts w:ascii="Times New Roman" w:hAnsi="Times New Roman"/>
                <w:b/>
                <w:sz w:val="24"/>
                <w:szCs w:val="24"/>
              </w:rPr>
              <w:t>УТВЕРЖДЕНО</w:t>
            </w:r>
          </w:p>
          <w:p w:rsidR="00777195" w:rsidRPr="00BF1B04" w:rsidRDefault="00777195" w:rsidP="00BA6311">
            <w:pPr>
              <w:pStyle w:val="ListParagraph"/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BF1B04">
              <w:rPr>
                <w:rFonts w:ascii="Times New Roman" w:hAnsi="Times New Roman"/>
                <w:sz w:val="24"/>
                <w:szCs w:val="24"/>
              </w:rPr>
              <w:t>Директор МАОУ «СОШ № 10»</w:t>
            </w:r>
          </w:p>
          <w:p w:rsidR="00777195" w:rsidRPr="00BF1B04" w:rsidRDefault="00777195" w:rsidP="00BA6311">
            <w:pPr>
              <w:pStyle w:val="ListParagraph"/>
              <w:spacing w:after="0" w:line="240" w:lineRule="auto"/>
              <w:ind w:left="0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BF1B04">
              <w:rPr>
                <w:rFonts w:ascii="Times New Roman" w:hAnsi="Times New Roman"/>
                <w:sz w:val="24"/>
                <w:szCs w:val="24"/>
              </w:rPr>
              <w:t>__________________Е.В.Акзегитова</w:t>
            </w:r>
          </w:p>
          <w:p w:rsidR="00777195" w:rsidRPr="00BF1B04" w:rsidRDefault="00777195" w:rsidP="00BA6311">
            <w:pPr>
              <w:pStyle w:val="ListParagraph"/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BF1B04">
              <w:rPr>
                <w:rFonts w:ascii="Times New Roman" w:hAnsi="Times New Roman"/>
                <w:sz w:val="24"/>
                <w:szCs w:val="24"/>
              </w:rPr>
              <w:t xml:space="preserve"> «___»_________________20___ г.</w:t>
            </w:r>
          </w:p>
          <w:p w:rsidR="00777195" w:rsidRPr="00BF1B04" w:rsidRDefault="00777195" w:rsidP="00BA6311">
            <w:pPr>
              <w:pStyle w:val="ListParagraph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777195" w:rsidRDefault="00777195" w:rsidP="00096877">
      <w:pPr>
        <w:spacing w:after="0" w:line="360" w:lineRule="auto"/>
        <w:jc w:val="right"/>
        <w:rPr>
          <w:rFonts w:ascii="Times New Roman" w:hAnsi="Times New Roman"/>
          <w:sz w:val="26"/>
          <w:szCs w:val="26"/>
        </w:rPr>
      </w:pPr>
    </w:p>
    <w:p w:rsidR="00777195" w:rsidRDefault="00777195" w:rsidP="00E8260F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77195" w:rsidRDefault="00777195" w:rsidP="00E8260F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77195" w:rsidRDefault="00777195" w:rsidP="00E8260F">
      <w:pPr>
        <w:rPr>
          <w:rFonts w:ascii="Times New Roman" w:hAnsi="Times New Roman"/>
          <w:sz w:val="32"/>
          <w:szCs w:val="32"/>
        </w:rPr>
      </w:pPr>
    </w:p>
    <w:p w:rsidR="00777195" w:rsidRDefault="00777195" w:rsidP="00E8260F">
      <w:pPr>
        <w:rPr>
          <w:rFonts w:ascii="Times New Roman" w:hAnsi="Times New Roman"/>
          <w:sz w:val="32"/>
          <w:szCs w:val="32"/>
        </w:rPr>
      </w:pPr>
    </w:p>
    <w:p w:rsidR="00777195" w:rsidRDefault="00777195" w:rsidP="00E8260F">
      <w:pPr>
        <w:rPr>
          <w:rFonts w:ascii="Times New Roman" w:hAnsi="Times New Roman"/>
          <w:sz w:val="32"/>
          <w:szCs w:val="32"/>
        </w:rPr>
      </w:pPr>
    </w:p>
    <w:p w:rsidR="00777195" w:rsidRDefault="00777195" w:rsidP="00BF1B04">
      <w:pPr>
        <w:jc w:val="center"/>
        <w:outlineLvl w:val="0"/>
        <w:rPr>
          <w:rFonts w:ascii="Times New Roman" w:hAnsi="Times New Roman"/>
          <w:b/>
          <w:bCs/>
          <w:sz w:val="44"/>
          <w:szCs w:val="44"/>
        </w:rPr>
      </w:pPr>
      <w:r w:rsidRPr="00BF1B04">
        <w:rPr>
          <w:rFonts w:ascii="Times New Roman" w:hAnsi="Times New Roman"/>
          <w:b/>
          <w:bCs/>
          <w:sz w:val="44"/>
          <w:szCs w:val="44"/>
        </w:rPr>
        <w:t>Адаптированная образовательная программа ребёнка с ОВЗ</w:t>
      </w:r>
    </w:p>
    <w:p w:rsidR="00777195" w:rsidRDefault="00777195" w:rsidP="00BF1B04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_________________________________________________</w:t>
      </w:r>
    </w:p>
    <w:p w:rsidR="00777195" w:rsidRDefault="00777195" w:rsidP="00E8260F">
      <w:pPr>
        <w:spacing w:after="0" w:line="240" w:lineRule="auto"/>
        <w:jc w:val="center"/>
        <w:rPr>
          <w:rFonts w:ascii="Times New Roman" w:hAnsi="Times New Roman"/>
          <w:b/>
          <w:bCs/>
          <w:sz w:val="18"/>
          <w:szCs w:val="18"/>
        </w:rPr>
      </w:pPr>
      <w:r>
        <w:rPr>
          <w:rFonts w:ascii="Times New Roman" w:hAnsi="Times New Roman"/>
          <w:b/>
          <w:bCs/>
          <w:sz w:val="18"/>
          <w:szCs w:val="18"/>
        </w:rPr>
        <w:t>(фамилия, имя ребенка, дата рождения)</w:t>
      </w:r>
    </w:p>
    <w:p w:rsidR="00777195" w:rsidRDefault="00777195" w:rsidP="00E8260F">
      <w:pPr>
        <w:spacing w:after="0" w:line="240" w:lineRule="auto"/>
        <w:jc w:val="center"/>
        <w:rPr>
          <w:rFonts w:ascii="Times New Roman" w:hAnsi="Times New Roman"/>
          <w:b/>
          <w:bCs/>
          <w:sz w:val="18"/>
          <w:szCs w:val="18"/>
        </w:rPr>
      </w:pPr>
    </w:p>
    <w:p w:rsidR="00777195" w:rsidRDefault="00777195" w:rsidP="00E8260F">
      <w:pPr>
        <w:spacing w:after="0" w:line="240" w:lineRule="auto"/>
        <w:jc w:val="center"/>
        <w:rPr>
          <w:rFonts w:ascii="Times New Roman" w:hAnsi="Times New Roman"/>
          <w:b/>
          <w:bCs/>
          <w:sz w:val="18"/>
          <w:szCs w:val="18"/>
        </w:rPr>
      </w:pPr>
    </w:p>
    <w:p w:rsidR="00777195" w:rsidRDefault="00777195" w:rsidP="00BF1B04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18"/>
        </w:rPr>
      </w:pPr>
      <w:r>
        <w:rPr>
          <w:rFonts w:ascii="Times New Roman" w:hAnsi="Times New Roman"/>
          <w:b/>
          <w:bCs/>
          <w:sz w:val="28"/>
          <w:szCs w:val="18"/>
        </w:rPr>
        <w:t>воспитанника(цы) _________________________________________</w:t>
      </w:r>
    </w:p>
    <w:p w:rsidR="00777195" w:rsidRDefault="00777195" w:rsidP="00E8260F">
      <w:pPr>
        <w:spacing w:after="0" w:line="240" w:lineRule="auto"/>
        <w:jc w:val="center"/>
        <w:rPr>
          <w:rFonts w:ascii="Times New Roman" w:hAnsi="Times New Roman"/>
          <w:b/>
          <w:bCs/>
          <w:sz w:val="18"/>
          <w:szCs w:val="18"/>
        </w:rPr>
      </w:pPr>
      <w:r>
        <w:rPr>
          <w:rFonts w:ascii="Times New Roman" w:hAnsi="Times New Roman"/>
          <w:b/>
          <w:bCs/>
          <w:sz w:val="18"/>
          <w:szCs w:val="18"/>
        </w:rPr>
        <w:t xml:space="preserve">                   (группа, в которой обучается ребенок)</w:t>
      </w:r>
    </w:p>
    <w:p w:rsidR="00777195" w:rsidRDefault="00777195" w:rsidP="00E8260F">
      <w:pPr>
        <w:spacing w:after="0" w:line="240" w:lineRule="auto"/>
        <w:jc w:val="center"/>
        <w:rPr>
          <w:rFonts w:ascii="Times New Roman" w:hAnsi="Times New Roman"/>
          <w:b/>
          <w:bCs/>
          <w:sz w:val="18"/>
          <w:szCs w:val="18"/>
        </w:rPr>
      </w:pPr>
    </w:p>
    <w:p w:rsidR="00777195" w:rsidRDefault="00777195" w:rsidP="00E8260F">
      <w:pPr>
        <w:spacing w:after="0" w:line="240" w:lineRule="auto"/>
        <w:jc w:val="center"/>
        <w:rPr>
          <w:rFonts w:ascii="Times New Roman" w:hAnsi="Times New Roman"/>
          <w:b/>
          <w:bCs/>
          <w:sz w:val="18"/>
          <w:szCs w:val="18"/>
        </w:rPr>
      </w:pPr>
    </w:p>
    <w:p w:rsidR="00777195" w:rsidRDefault="00777195" w:rsidP="00E8260F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18"/>
        </w:rPr>
      </w:pPr>
      <w:r w:rsidRPr="007C222B">
        <w:rPr>
          <w:rFonts w:ascii="Times New Roman" w:hAnsi="Times New Roman"/>
          <w:b/>
          <w:bCs/>
          <w:sz w:val="28"/>
          <w:szCs w:val="18"/>
        </w:rPr>
        <w:t>на 20 ______/20_______ учебный год</w:t>
      </w:r>
      <w:r>
        <w:rPr>
          <w:rFonts w:ascii="Times New Roman" w:hAnsi="Times New Roman"/>
          <w:b/>
          <w:bCs/>
          <w:sz w:val="28"/>
          <w:szCs w:val="18"/>
        </w:rPr>
        <w:t>.</w:t>
      </w:r>
    </w:p>
    <w:p w:rsidR="00777195" w:rsidRDefault="00777195" w:rsidP="00E8260F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18"/>
        </w:rPr>
      </w:pPr>
    </w:p>
    <w:p w:rsidR="00777195" w:rsidRPr="007C222B" w:rsidRDefault="00777195" w:rsidP="00E8260F">
      <w:pPr>
        <w:spacing w:after="0" w:line="240" w:lineRule="auto"/>
        <w:jc w:val="center"/>
        <w:rPr>
          <w:rFonts w:ascii="Times New Roman" w:hAnsi="Times New Roman"/>
          <w:bCs/>
          <w:i/>
          <w:sz w:val="28"/>
          <w:szCs w:val="18"/>
        </w:rPr>
      </w:pPr>
      <w:r w:rsidRPr="007C222B">
        <w:rPr>
          <w:rFonts w:ascii="Times New Roman" w:hAnsi="Times New Roman"/>
          <w:bCs/>
          <w:i/>
          <w:sz w:val="28"/>
          <w:szCs w:val="18"/>
          <w:highlight w:val="yellow"/>
        </w:rPr>
        <w:t>(титульный лист заполняет воспитатель группы)</w:t>
      </w:r>
    </w:p>
    <w:p w:rsidR="00777195" w:rsidRDefault="00777195" w:rsidP="00E8260F">
      <w:pPr>
        <w:spacing w:after="0" w:line="240" w:lineRule="auto"/>
        <w:jc w:val="center"/>
        <w:rPr>
          <w:rFonts w:ascii="Times New Roman" w:hAnsi="Times New Roman"/>
          <w:b/>
          <w:bCs/>
          <w:sz w:val="18"/>
          <w:szCs w:val="18"/>
        </w:rPr>
      </w:pPr>
    </w:p>
    <w:p w:rsidR="00777195" w:rsidRDefault="00777195" w:rsidP="00E8260F">
      <w:pPr>
        <w:spacing w:after="0" w:line="240" w:lineRule="auto"/>
        <w:jc w:val="center"/>
        <w:rPr>
          <w:rFonts w:ascii="Times New Roman" w:hAnsi="Times New Roman"/>
          <w:b/>
          <w:bCs/>
          <w:sz w:val="18"/>
          <w:szCs w:val="18"/>
        </w:rPr>
      </w:pPr>
    </w:p>
    <w:p w:rsidR="00777195" w:rsidRDefault="00777195" w:rsidP="00E8260F">
      <w:pPr>
        <w:jc w:val="center"/>
        <w:rPr>
          <w:rFonts w:ascii="Times New Roman" w:hAnsi="Times New Roman"/>
          <w:b/>
          <w:bCs/>
          <w:sz w:val="18"/>
          <w:szCs w:val="18"/>
        </w:rPr>
      </w:pPr>
    </w:p>
    <w:p w:rsidR="00777195" w:rsidRDefault="00777195" w:rsidP="00E8260F">
      <w:pPr>
        <w:spacing w:after="0"/>
        <w:rPr>
          <w:rFonts w:ascii="Times New Roman" w:hAnsi="Times New Roman"/>
          <w:b/>
          <w:bCs/>
          <w:sz w:val="32"/>
          <w:szCs w:val="32"/>
        </w:rPr>
      </w:pPr>
    </w:p>
    <w:p w:rsidR="00777195" w:rsidRDefault="00777195" w:rsidP="00E8260F">
      <w:pPr>
        <w:spacing w:after="0"/>
        <w:rPr>
          <w:rFonts w:ascii="Times New Roman" w:hAnsi="Times New Roman"/>
          <w:b/>
          <w:bCs/>
          <w:sz w:val="32"/>
          <w:szCs w:val="32"/>
        </w:rPr>
      </w:pPr>
    </w:p>
    <w:p w:rsidR="00777195" w:rsidRDefault="00777195" w:rsidP="00E8260F">
      <w:pPr>
        <w:spacing w:after="0"/>
        <w:rPr>
          <w:rFonts w:ascii="Times New Roman" w:hAnsi="Times New Roman"/>
          <w:b/>
          <w:bCs/>
          <w:sz w:val="32"/>
          <w:szCs w:val="32"/>
        </w:rPr>
      </w:pPr>
    </w:p>
    <w:p w:rsidR="00777195" w:rsidRDefault="00777195" w:rsidP="00E8260F">
      <w:pPr>
        <w:spacing w:after="0"/>
        <w:rPr>
          <w:rFonts w:ascii="Times New Roman" w:hAnsi="Times New Roman"/>
          <w:b/>
          <w:bCs/>
          <w:sz w:val="32"/>
          <w:szCs w:val="32"/>
        </w:rPr>
      </w:pPr>
    </w:p>
    <w:p w:rsidR="00777195" w:rsidRDefault="00777195" w:rsidP="00E8260F">
      <w:pPr>
        <w:spacing w:after="0"/>
        <w:rPr>
          <w:rFonts w:ascii="Times New Roman" w:hAnsi="Times New Roman"/>
          <w:b/>
          <w:bCs/>
          <w:sz w:val="32"/>
          <w:szCs w:val="32"/>
        </w:rPr>
      </w:pPr>
    </w:p>
    <w:p w:rsidR="00777195" w:rsidRDefault="00777195" w:rsidP="00E8260F">
      <w:pPr>
        <w:spacing w:after="0"/>
        <w:rPr>
          <w:rFonts w:ascii="Times New Roman" w:hAnsi="Times New Roman"/>
          <w:b/>
          <w:bCs/>
          <w:sz w:val="32"/>
          <w:szCs w:val="32"/>
        </w:rPr>
      </w:pPr>
    </w:p>
    <w:p w:rsidR="00777195" w:rsidRDefault="00777195" w:rsidP="00E8260F">
      <w:pPr>
        <w:spacing w:after="0"/>
        <w:rPr>
          <w:rFonts w:ascii="Times New Roman" w:hAnsi="Times New Roman"/>
          <w:b/>
          <w:bCs/>
          <w:sz w:val="32"/>
          <w:szCs w:val="32"/>
        </w:rPr>
      </w:pPr>
    </w:p>
    <w:p w:rsidR="00777195" w:rsidRDefault="00777195" w:rsidP="00E8260F">
      <w:pPr>
        <w:spacing w:after="0"/>
        <w:rPr>
          <w:rFonts w:ascii="Times New Roman" w:hAnsi="Times New Roman"/>
          <w:b/>
          <w:bCs/>
          <w:sz w:val="32"/>
          <w:szCs w:val="32"/>
        </w:rPr>
      </w:pPr>
    </w:p>
    <w:p w:rsidR="00777195" w:rsidRDefault="00777195" w:rsidP="000F5A9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77195" w:rsidRDefault="00777195" w:rsidP="00E8260F">
      <w:pPr>
        <w:spacing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</w:p>
    <w:p w:rsidR="00777195" w:rsidRDefault="00777195" w:rsidP="00BF1B04">
      <w:pPr>
        <w:spacing w:after="0"/>
        <w:jc w:val="center"/>
        <w:outlineLvl w:val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ОБЩИЕ ДАННЫЕ</w:t>
      </w:r>
    </w:p>
    <w:p w:rsidR="00777195" w:rsidRDefault="00777195" w:rsidP="00E8260F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tbl>
      <w:tblPr>
        <w:tblW w:w="529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847"/>
        <w:gridCol w:w="6882"/>
      </w:tblGrid>
      <w:tr w:rsidR="00777195" w:rsidRPr="000F5A98" w:rsidTr="000F5A98">
        <w:trPr>
          <w:trHeight w:val="714"/>
        </w:trPr>
        <w:tc>
          <w:tcPr>
            <w:tcW w:w="1793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Ф.И.О. ребенка:</w:t>
            </w:r>
          </w:p>
        </w:tc>
        <w:tc>
          <w:tcPr>
            <w:tcW w:w="3207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i/>
                <w:color w:val="000000"/>
                <w:sz w:val="24"/>
                <w:szCs w:val="24"/>
                <w:highlight w:val="yellow"/>
              </w:rPr>
              <w:t>(заполняет воспитатель)</w:t>
            </w:r>
          </w:p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</w:p>
        </w:tc>
      </w:tr>
      <w:tr w:rsidR="00777195" w:rsidRPr="000F5A98" w:rsidTr="000F5A98">
        <w:trPr>
          <w:trHeight w:val="540"/>
        </w:trPr>
        <w:tc>
          <w:tcPr>
            <w:tcW w:w="1793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Дата рождения:</w:t>
            </w:r>
          </w:p>
        </w:tc>
        <w:tc>
          <w:tcPr>
            <w:tcW w:w="3207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i/>
                <w:color w:val="000000"/>
                <w:sz w:val="24"/>
                <w:szCs w:val="24"/>
                <w:highlight w:val="yellow"/>
              </w:rPr>
              <w:t>(заполняет воспитатель)</w:t>
            </w:r>
          </w:p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</w:p>
        </w:tc>
      </w:tr>
      <w:tr w:rsidR="00777195" w:rsidRPr="000F5A98" w:rsidTr="000F5A98">
        <w:trPr>
          <w:trHeight w:val="1199"/>
        </w:trPr>
        <w:tc>
          <w:tcPr>
            <w:tcW w:w="1793" w:type="pct"/>
          </w:tcPr>
          <w:p w:rsidR="00777195" w:rsidRPr="000F5A98" w:rsidRDefault="00777195" w:rsidP="00B6200F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Сведения о семье:</w:t>
            </w:r>
          </w:p>
          <w:p w:rsidR="00777195" w:rsidRPr="000F5A98" w:rsidRDefault="00777195" w:rsidP="00B6200F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Полная/неполная</w:t>
            </w:r>
          </w:p>
          <w:p w:rsidR="00777195" w:rsidRPr="000F5A98" w:rsidRDefault="00777195" w:rsidP="00B6200F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Благополучная/неблагополучная</w:t>
            </w:r>
          </w:p>
          <w:p w:rsidR="00777195" w:rsidRPr="000F5A98" w:rsidRDefault="00777195" w:rsidP="00B6200F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Мать (ФИО, образование, место работы)</w:t>
            </w:r>
          </w:p>
          <w:p w:rsidR="00777195" w:rsidRPr="000F5A98" w:rsidRDefault="00777195" w:rsidP="00B6200F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Отец  (ФИО, образование, место работы)</w:t>
            </w:r>
          </w:p>
        </w:tc>
        <w:tc>
          <w:tcPr>
            <w:tcW w:w="3207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i/>
                <w:color w:val="000000"/>
                <w:sz w:val="24"/>
                <w:szCs w:val="24"/>
                <w:highlight w:val="yellow"/>
              </w:rPr>
              <w:t>(заполняет воспитатель)</w:t>
            </w:r>
          </w:p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</w:p>
        </w:tc>
      </w:tr>
      <w:tr w:rsidR="00777195" w:rsidRPr="000F5A98" w:rsidTr="000F5A98">
        <w:tc>
          <w:tcPr>
            <w:tcW w:w="1793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Воспитатели (ФИО):</w:t>
            </w:r>
          </w:p>
        </w:tc>
        <w:tc>
          <w:tcPr>
            <w:tcW w:w="3207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i/>
                <w:color w:val="000000"/>
                <w:sz w:val="24"/>
                <w:szCs w:val="24"/>
                <w:highlight w:val="yellow"/>
              </w:rPr>
              <w:t>(заполняет воспитатель)</w:t>
            </w:r>
          </w:p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77195" w:rsidRPr="000F5A98" w:rsidTr="000F5A98">
        <w:tc>
          <w:tcPr>
            <w:tcW w:w="1793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u w:val="single"/>
              </w:rPr>
              <w:t>Заключения специалистов:</w:t>
            </w:r>
          </w:p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Учитель-логопед:</w:t>
            </w:r>
          </w:p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Педагог-психолог:</w:t>
            </w:r>
          </w:p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Учитель-дефектолог:</w:t>
            </w:r>
          </w:p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207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0F5A98">
              <w:rPr>
                <w:rFonts w:ascii="Times New Roman" w:hAnsi="Times New Roman"/>
                <w:i/>
                <w:color w:val="000000"/>
                <w:sz w:val="24"/>
                <w:szCs w:val="24"/>
                <w:highlight w:val="yellow"/>
              </w:rPr>
              <w:t>(заполняет воспитатель)</w:t>
            </w:r>
          </w:p>
          <w:p w:rsidR="00777195" w:rsidRPr="000F5A98" w:rsidRDefault="00777195" w:rsidP="00B6200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77195" w:rsidRPr="000F5A98" w:rsidTr="000F5A98">
        <w:tc>
          <w:tcPr>
            <w:tcW w:w="1793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Группа здоровья</w:t>
            </w:r>
          </w:p>
        </w:tc>
        <w:tc>
          <w:tcPr>
            <w:tcW w:w="3207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i/>
                <w:color w:val="000000"/>
                <w:sz w:val="24"/>
                <w:szCs w:val="24"/>
                <w:highlight w:val="yellow"/>
              </w:rPr>
              <w:t>(заполняет воспитатель)</w:t>
            </w:r>
          </w:p>
        </w:tc>
      </w:tr>
      <w:tr w:rsidR="00777195" w:rsidRPr="000F5A98" w:rsidTr="000F5A98">
        <w:tc>
          <w:tcPr>
            <w:tcW w:w="1793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Режим пребывания ребёнка в МАОУ</w:t>
            </w:r>
          </w:p>
        </w:tc>
        <w:tc>
          <w:tcPr>
            <w:tcW w:w="3207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12 часов </w:t>
            </w:r>
          </w:p>
        </w:tc>
      </w:tr>
      <w:tr w:rsidR="00777195" w:rsidRPr="000F5A98" w:rsidTr="000F5A98">
        <w:tc>
          <w:tcPr>
            <w:tcW w:w="1793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Заключение ПМПК</w:t>
            </w:r>
          </w:p>
        </w:tc>
        <w:tc>
          <w:tcPr>
            <w:tcW w:w="3207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color w:val="000000"/>
                <w:sz w:val="24"/>
                <w:szCs w:val="24"/>
              </w:rPr>
              <w:t>Является обучающимся с ОВЗ. Рекомендовано обучение и воспитание по АООП ДО для детей с _________   с _________________20___ г.</w:t>
            </w:r>
          </w:p>
        </w:tc>
      </w:tr>
      <w:tr w:rsidR="00777195" w:rsidRPr="000F5A98" w:rsidTr="000F5A98">
        <w:tc>
          <w:tcPr>
            <w:tcW w:w="1793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Заключение ППк ДОУ</w:t>
            </w:r>
          </w:p>
        </w:tc>
        <w:tc>
          <w:tcPr>
            <w:tcW w:w="3207" w:type="pct"/>
          </w:tcPr>
          <w:p w:rsidR="00777195" w:rsidRPr="000F5A98" w:rsidRDefault="00777195" w:rsidP="00B6200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color w:val="000000"/>
                <w:sz w:val="24"/>
                <w:szCs w:val="24"/>
              </w:rPr>
              <w:t>Организовать / продолжить обучение и воспитание по АООП ДО для детей с _________ в соответствии с содержанием и циклограммой индивидуальной АОП ребенка.</w:t>
            </w:r>
          </w:p>
          <w:p w:rsidR="00777195" w:rsidRPr="000F5A98" w:rsidRDefault="00777195" w:rsidP="00B6200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77195" w:rsidRPr="000F5A98" w:rsidTr="000F5A98">
        <w:tc>
          <w:tcPr>
            <w:tcW w:w="1793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Рекомендации ППк</w:t>
            </w:r>
          </w:p>
        </w:tc>
        <w:tc>
          <w:tcPr>
            <w:tcW w:w="3207" w:type="pct"/>
          </w:tcPr>
          <w:p w:rsidR="00777195" w:rsidRPr="000F5A98" w:rsidRDefault="00777195" w:rsidP="00B6200F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Психолого-педагогическое сопровождение в условиях ДОУ. Занятия с педагогом-психологом, учителем-логопедом, учителем-дефектологом:  </w:t>
            </w:r>
          </w:p>
          <w:p w:rsidR="00777195" w:rsidRPr="000F5A98" w:rsidRDefault="00777195" w:rsidP="00B6200F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color w:val="000000"/>
                <w:sz w:val="24"/>
                <w:szCs w:val="24"/>
              </w:rPr>
              <w:t>индивидуальные (периодичность), групповые (периодичность).</w:t>
            </w:r>
          </w:p>
        </w:tc>
      </w:tr>
      <w:tr w:rsidR="00777195" w:rsidRPr="000F5A98" w:rsidTr="000F5A98">
        <w:tc>
          <w:tcPr>
            <w:tcW w:w="1793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Цель индивидуальной образовательной программы:</w:t>
            </w:r>
          </w:p>
        </w:tc>
        <w:tc>
          <w:tcPr>
            <w:tcW w:w="3207" w:type="pct"/>
          </w:tcPr>
          <w:p w:rsidR="00777195" w:rsidRPr="000F5A98" w:rsidRDefault="00777195" w:rsidP="00B6200F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sz w:val="24"/>
                <w:szCs w:val="24"/>
              </w:rPr>
              <w:t>Создание благоприятных условий для всестороннего развития и образования ребёнка в соответствии с его возрастными, индивидуально-типологическими особенностями и особыми образовательными потребностями,  психолого-педагогической и коррекционно-развивающей поддержки,  позитивной абилитации и социализации.</w:t>
            </w:r>
          </w:p>
        </w:tc>
      </w:tr>
      <w:tr w:rsidR="00777195" w:rsidRPr="000F5A98" w:rsidTr="000F5A98">
        <w:tc>
          <w:tcPr>
            <w:tcW w:w="1793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Задачи индивидуальной образовательной программы:</w:t>
            </w:r>
          </w:p>
        </w:tc>
        <w:tc>
          <w:tcPr>
            <w:tcW w:w="3207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sz w:val="24"/>
                <w:szCs w:val="24"/>
              </w:rPr>
              <w:t xml:space="preserve">Осуществлять индивидуальную психолого-педагогическую помощь ребенку; способствовать усвоению ребенком адаптированной основной образовательной программы для детей с ______; обеспечить позитивные сдвиги в развитии ребенка, его целенаправленное продвижение относительно собственных возможностей, стимулирование индивидуальных возможностей; оказать методическую помощь родителям ребёнка. </w:t>
            </w:r>
          </w:p>
        </w:tc>
      </w:tr>
      <w:tr w:rsidR="00777195" w:rsidRPr="000F5A98" w:rsidTr="000F5A98">
        <w:tc>
          <w:tcPr>
            <w:tcW w:w="1793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sz w:val="24"/>
                <w:szCs w:val="24"/>
              </w:rPr>
              <w:t>Формы реализации АОП</w:t>
            </w:r>
            <w:r w:rsidRPr="000F5A98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3207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sz w:val="24"/>
                <w:szCs w:val="24"/>
              </w:rPr>
              <w:t>Индивидуальные (групповые) занятия, ООД в группе с дифференцированым подходом к ребёнку с ОВЗ, игровая деятельность, совместная деятельность, беседы…..</w:t>
            </w:r>
          </w:p>
        </w:tc>
      </w:tr>
      <w:tr w:rsidR="00777195" w:rsidRPr="000F5A98" w:rsidTr="000F5A98">
        <w:tc>
          <w:tcPr>
            <w:tcW w:w="1793" w:type="pct"/>
          </w:tcPr>
          <w:p w:rsidR="00777195" w:rsidRPr="000F5A98" w:rsidRDefault="00777195" w:rsidP="00B6200F">
            <w:pPr>
              <w:spacing w:after="0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F5A98">
              <w:rPr>
                <w:rFonts w:ascii="Times New Roman" w:hAnsi="Times New Roman"/>
                <w:b/>
                <w:bCs/>
                <w:sz w:val="24"/>
                <w:szCs w:val="24"/>
              </w:rPr>
              <w:t>Формы работы с родителями:</w:t>
            </w:r>
          </w:p>
        </w:tc>
        <w:tc>
          <w:tcPr>
            <w:tcW w:w="3207" w:type="pct"/>
          </w:tcPr>
          <w:p w:rsidR="00777195" w:rsidRPr="000F5A98" w:rsidRDefault="00777195" w:rsidP="00B620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F5A98">
              <w:rPr>
                <w:rFonts w:ascii="Times New Roman" w:hAnsi="Times New Roman"/>
                <w:sz w:val="24"/>
                <w:szCs w:val="24"/>
              </w:rPr>
              <w:t>Консультации, практикумы, собеседования. Обучение родителей  технологиям сопровождения ребенка с ……. Совместное пребывание ребенка и родителей на  индивидуальных консультациях, организация выставок детского творчества, приглашение родителей на детские концерты,  праздники.</w:t>
            </w:r>
          </w:p>
        </w:tc>
      </w:tr>
    </w:tbl>
    <w:p w:rsidR="00777195" w:rsidRDefault="00777195" w:rsidP="00E8260F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77195" w:rsidRDefault="00777195" w:rsidP="00BF1B04">
      <w:pPr>
        <w:spacing w:after="0"/>
        <w:jc w:val="center"/>
        <w:outlineLvl w:val="0"/>
        <w:rPr>
          <w:rFonts w:ascii="Times New Roman" w:hAnsi="Times New Roman"/>
          <w:b/>
          <w:bCs/>
          <w:sz w:val="28"/>
          <w:szCs w:val="28"/>
        </w:rPr>
      </w:pPr>
    </w:p>
    <w:p w:rsidR="00777195" w:rsidRDefault="00777195" w:rsidP="00BF1B04">
      <w:pPr>
        <w:spacing w:after="0"/>
        <w:jc w:val="center"/>
        <w:outlineLvl w:val="0"/>
        <w:rPr>
          <w:rFonts w:ascii="Times New Roman" w:hAnsi="Times New Roman"/>
          <w:b/>
          <w:bCs/>
          <w:sz w:val="28"/>
          <w:szCs w:val="28"/>
        </w:rPr>
      </w:pPr>
    </w:p>
    <w:p w:rsidR="00777195" w:rsidRDefault="00777195" w:rsidP="00BF1B04">
      <w:pPr>
        <w:spacing w:after="0"/>
        <w:jc w:val="center"/>
        <w:outlineLvl w:val="0"/>
        <w:rPr>
          <w:rFonts w:ascii="Times New Roman" w:hAnsi="Times New Roman"/>
          <w:b/>
          <w:bCs/>
          <w:sz w:val="28"/>
          <w:szCs w:val="28"/>
        </w:rPr>
      </w:pPr>
    </w:p>
    <w:p w:rsidR="00777195" w:rsidRDefault="00777195" w:rsidP="00BF1B04">
      <w:pPr>
        <w:spacing w:after="0"/>
        <w:jc w:val="center"/>
        <w:outlineLvl w:val="0"/>
        <w:rPr>
          <w:rFonts w:ascii="Times New Roman" w:hAnsi="Times New Roman"/>
          <w:b/>
          <w:bCs/>
          <w:sz w:val="28"/>
          <w:szCs w:val="28"/>
        </w:rPr>
      </w:pPr>
    </w:p>
    <w:p w:rsidR="00777195" w:rsidRDefault="00777195" w:rsidP="00BF1B04">
      <w:pPr>
        <w:spacing w:after="0"/>
        <w:jc w:val="center"/>
        <w:outlineLvl w:val="0"/>
        <w:rPr>
          <w:rFonts w:ascii="Times New Roman" w:hAnsi="Times New Roman"/>
          <w:b/>
          <w:bCs/>
          <w:sz w:val="28"/>
          <w:szCs w:val="28"/>
        </w:rPr>
      </w:pPr>
    </w:p>
    <w:p w:rsidR="00777195" w:rsidRDefault="00777195" w:rsidP="00BF1B04">
      <w:pPr>
        <w:spacing w:after="0"/>
        <w:jc w:val="center"/>
        <w:outlineLvl w:val="0"/>
        <w:rPr>
          <w:rFonts w:ascii="Times New Roman" w:hAnsi="Times New Roman"/>
          <w:b/>
          <w:bCs/>
          <w:sz w:val="28"/>
          <w:szCs w:val="28"/>
        </w:rPr>
      </w:pPr>
    </w:p>
    <w:p w:rsidR="00777195" w:rsidRDefault="00777195" w:rsidP="00BF1B04">
      <w:pPr>
        <w:spacing w:after="0"/>
        <w:jc w:val="center"/>
        <w:outlineLvl w:val="0"/>
        <w:rPr>
          <w:rFonts w:ascii="Times New Roman" w:hAnsi="Times New Roman"/>
          <w:b/>
          <w:bCs/>
          <w:sz w:val="28"/>
          <w:szCs w:val="28"/>
        </w:rPr>
        <w:sectPr w:rsidR="00777195" w:rsidSect="000F5A98">
          <w:pgSz w:w="11906" w:h="16838"/>
          <w:pgMar w:top="1134" w:right="1134" w:bottom="1134" w:left="851" w:header="709" w:footer="709" w:gutter="0"/>
          <w:cols w:space="708"/>
          <w:docGrid w:linePitch="360"/>
        </w:sectPr>
      </w:pPr>
    </w:p>
    <w:p w:rsidR="00777195" w:rsidRDefault="00777195" w:rsidP="00BF1B04">
      <w:pPr>
        <w:spacing w:after="0"/>
        <w:jc w:val="center"/>
        <w:outlineLvl w:val="0"/>
        <w:rPr>
          <w:rFonts w:ascii="Times New Roman" w:hAnsi="Times New Roman"/>
          <w:b/>
          <w:bCs/>
          <w:sz w:val="28"/>
          <w:szCs w:val="28"/>
        </w:rPr>
      </w:pPr>
    </w:p>
    <w:p w:rsidR="00777195" w:rsidRDefault="00777195" w:rsidP="00BF1B04">
      <w:pPr>
        <w:spacing w:after="0"/>
        <w:jc w:val="center"/>
        <w:outlineLvl w:val="0"/>
        <w:rPr>
          <w:rFonts w:ascii="Times New Roman" w:hAnsi="Times New Roman"/>
          <w:b/>
          <w:bCs/>
          <w:sz w:val="28"/>
          <w:szCs w:val="28"/>
        </w:rPr>
      </w:pPr>
      <w:r w:rsidRPr="00F17751">
        <w:rPr>
          <w:rFonts w:ascii="Times New Roman" w:hAnsi="Times New Roman"/>
          <w:b/>
          <w:bCs/>
          <w:sz w:val="28"/>
          <w:szCs w:val="28"/>
        </w:rPr>
        <w:t>Диагностика развития ребенка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777195" w:rsidRDefault="00777195" w:rsidP="00E8260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Цель педагогического мониторинга – обобщение и анализ информации о состоянии общего развития для осуществления оценки, планирования коррекционно-развивающего процесса (разработка АОП) прогнозирования конечного результата.</w:t>
      </w:r>
    </w:p>
    <w:p w:rsidR="00777195" w:rsidRDefault="00777195" w:rsidP="00E8260F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40"/>
        <w:gridCol w:w="1564"/>
        <w:gridCol w:w="1560"/>
        <w:gridCol w:w="1543"/>
        <w:gridCol w:w="1477"/>
        <w:gridCol w:w="1540"/>
        <w:gridCol w:w="1544"/>
        <w:gridCol w:w="1541"/>
        <w:gridCol w:w="1477"/>
      </w:tblGrid>
      <w:tr w:rsidR="00777195" w:rsidTr="00151380">
        <w:tc>
          <w:tcPr>
            <w:tcW w:w="254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 xml:space="preserve">Направления </w:t>
            </w:r>
          </w:p>
        </w:tc>
        <w:tc>
          <w:tcPr>
            <w:tcW w:w="3124" w:type="dxa"/>
            <w:gridSpan w:val="2"/>
          </w:tcPr>
          <w:p w:rsidR="00777195" w:rsidRPr="00151380" w:rsidRDefault="00777195" w:rsidP="0015138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учебный год</w:t>
            </w:r>
          </w:p>
          <w:p w:rsidR="00777195" w:rsidRPr="00151380" w:rsidRDefault="00777195" w:rsidP="0015138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20__-20___ г.</w:t>
            </w:r>
          </w:p>
        </w:tc>
        <w:tc>
          <w:tcPr>
            <w:tcW w:w="3020" w:type="dxa"/>
            <w:gridSpan w:val="2"/>
          </w:tcPr>
          <w:p w:rsidR="00777195" w:rsidRPr="00151380" w:rsidRDefault="00777195" w:rsidP="0015138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учебный год</w:t>
            </w:r>
          </w:p>
          <w:p w:rsidR="00777195" w:rsidRPr="00151380" w:rsidRDefault="00777195" w:rsidP="0015138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20__-20___ г.</w:t>
            </w:r>
          </w:p>
        </w:tc>
        <w:tc>
          <w:tcPr>
            <w:tcW w:w="3084" w:type="dxa"/>
            <w:gridSpan w:val="2"/>
          </w:tcPr>
          <w:p w:rsidR="00777195" w:rsidRPr="00151380" w:rsidRDefault="00777195" w:rsidP="0015138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учебный год</w:t>
            </w:r>
          </w:p>
          <w:p w:rsidR="00777195" w:rsidRPr="00151380" w:rsidRDefault="00777195" w:rsidP="0015138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20__-20___ г.</w:t>
            </w:r>
          </w:p>
        </w:tc>
        <w:tc>
          <w:tcPr>
            <w:tcW w:w="3018" w:type="dxa"/>
            <w:gridSpan w:val="2"/>
          </w:tcPr>
          <w:p w:rsidR="00777195" w:rsidRPr="00151380" w:rsidRDefault="00777195" w:rsidP="0015138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учебный год</w:t>
            </w:r>
          </w:p>
          <w:p w:rsidR="00777195" w:rsidRPr="00151380" w:rsidRDefault="00777195" w:rsidP="0015138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20__-20___ г.</w:t>
            </w:r>
          </w:p>
        </w:tc>
      </w:tr>
      <w:tr w:rsidR="00777195" w:rsidTr="00151380">
        <w:tc>
          <w:tcPr>
            <w:tcW w:w="254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64" w:type="dxa"/>
          </w:tcPr>
          <w:p w:rsidR="00777195" w:rsidRPr="00151380" w:rsidRDefault="00777195" w:rsidP="0015138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НГ</w:t>
            </w:r>
          </w:p>
        </w:tc>
        <w:tc>
          <w:tcPr>
            <w:tcW w:w="1560" w:type="dxa"/>
          </w:tcPr>
          <w:p w:rsidR="00777195" w:rsidRPr="00151380" w:rsidRDefault="00777195" w:rsidP="0015138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КГ</w:t>
            </w:r>
          </w:p>
        </w:tc>
        <w:tc>
          <w:tcPr>
            <w:tcW w:w="1543" w:type="dxa"/>
          </w:tcPr>
          <w:p w:rsidR="00777195" w:rsidRPr="00151380" w:rsidRDefault="00777195" w:rsidP="0015138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НГ</w:t>
            </w:r>
          </w:p>
        </w:tc>
        <w:tc>
          <w:tcPr>
            <w:tcW w:w="1477" w:type="dxa"/>
          </w:tcPr>
          <w:p w:rsidR="00777195" w:rsidRPr="00151380" w:rsidRDefault="00777195" w:rsidP="0015138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КГ</w:t>
            </w:r>
          </w:p>
        </w:tc>
        <w:tc>
          <w:tcPr>
            <w:tcW w:w="1540" w:type="dxa"/>
          </w:tcPr>
          <w:p w:rsidR="00777195" w:rsidRPr="00151380" w:rsidRDefault="00777195" w:rsidP="0015138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НГ</w:t>
            </w:r>
          </w:p>
        </w:tc>
        <w:tc>
          <w:tcPr>
            <w:tcW w:w="1544" w:type="dxa"/>
          </w:tcPr>
          <w:p w:rsidR="00777195" w:rsidRPr="00151380" w:rsidRDefault="00777195" w:rsidP="0015138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КГ</w:t>
            </w:r>
          </w:p>
        </w:tc>
        <w:tc>
          <w:tcPr>
            <w:tcW w:w="1541" w:type="dxa"/>
          </w:tcPr>
          <w:p w:rsidR="00777195" w:rsidRPr="00151380" w:rsidRDefault="00777195" w:rsidP="0015138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НГ</w:t>
            </w:r>
          </w:p>
        </w:tc>
        <w:tc>
          <w:tcPr>
            <w:tcW w:w="1477" w:type="dxa"/>
          </w:tcPr>
          <w:p w:rsidR="00777195" w:rsidRPr="00151380" w:rsidRDefault="00777195" w:rsidP="0015138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КГ</w:t>
            </w:r>
          </w:p>
        </w:tc>
      </w:tr>
      <w:tr w:rsidR="00777195" w:rsidTr="00151380">
        <w:tc>
          <w:tcPr>
            <w:tcW w:w="254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bCs/>
                <w:sz w:val="28"/>
                <w:szCs w:val="28"/>
              </w:rPr>
              <w:t>Социально-коммуникативное</w:t>
            </w:r>
          </w:p>
        </w:tc>
        <w:tc>
          <w:tcPr>
            <w:tcW w:w="1564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6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3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77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4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1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77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7195" w:rsidTr="00151380">
        <w:tc>
          <w:tcPr>
            <w:tcW w:w="254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bCs/>
                <w:sz w:val="28"/>
                <w:szCs w:val="28"/>
              </w:rPr>
              <w:t>Речевое</w:t>
            </w:r>
          </w:p>
        </w:tc>
        <w:tc>
          <w:tcPr>
            <w:tcW w:w="1564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6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3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77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4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1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77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7195" w:rsidTr="00151380">
        <w:tc>
          <w:tcPr>
            <w:tcW w:w="254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bCs/>
                <w:sz w:val="28"/>
                <w:szCs w:val="28"/>
              </w:rPr>
              <w:t>Познавательное</w:t>
            </w:r>
          </w:p>
        </w:tc>
        <w:tc>
          <w:tcPr>
            <w:tcW w:w="1564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6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3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77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4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1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77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7195" w:rsidTr="00151380">
        <w:tc>
          <w:tcPr>
            <w:tcW w:w="254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bCs/>
                <w:sz w:val="28"/>
                <w:szCs w:val="28"/>
              </w:rPr>
              <w:t>Художественно-эстетическое</w:t>
            </w:r>
          </w:p>
        </w:tc>
        <w:tc>
          <w:tcPr>
            <w:tcW w:w="1564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6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3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77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4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1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77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7195" w:rsidTr="00151380">
        <w:tc>
          <w:tcPr>
            <w:tcW w:w="254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sz w:val="28"/>
                <w:szCs w:val="28"/>
              </w:rPr>
              <w:t>Физическое</w:t>
            </w:r>
          </w:p>
        </w:tc>
        <w:tc>
          <w:tcPr>
            <w:tcW w:w="1564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6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3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77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0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4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41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77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777195" w:rsidRDefault="00777195" w:rsidP="00E8260F">
      <w:pPr>
        <w:shd w:val="clear" w:color="auto" w:fill="FFFFFF"/>
        <w:spacing w:after="15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Высокий – 3,8-5   Средний  -- 3,7-2,2  Низкий – 2,1-0</w:t>
      </w:r>
    </w:p>
    <w:p w:rsidR="00777195" w:rsidRDefault="00777195" w:rsidP="00E8260F">
      <w:pPr>
        <w:shd w:val="clear" w:color="auto" w:fill="FFFFFF"/>
        <w:spacing w:after="150" w:line="240" w:lineRule="auto"/>
        <w:rPr>
          <w:rFonts w:ascii="Times New Roman" w:hAnsi="Times New Roman" w:cs="Helvetica"/>
          <w:b/>
          <w:bCs/>
          <w:color w:val="333333"/>
          <w:sz w:val="24"/>
          <w:szCs w:val="24"/>
        </w:rPr>
      </w:pPr>
      <w:r w:rsidRPr="0026059C">
        <w:rPr>
          <w:rFonts w:ascii="Times New Roman" w:hAnsi="Times New Roman" w:cs="Helvetica"/>
          <w:b/>
          <w:bCs/>
          <w:color w:val="333333"/>
          <w:sz w:val="28"/>
          <w:szCs w:val="28"/>
        </w:rPr>
        <w:t xml:space="preserve">Рекомендации </w:t>
      </w:r>
      <w:r>
        <w:rPr>
          <w:rFonts w:ascii="Times New Roman" w:hAnsi="Times New Roman" w:cs="Helvetica"/>
          <w:b/>
          <w:bCs/>
          <w:color w:val="333333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777195" w:rsidRDefault="00777195" w:rsidP="00E8260F">
      <w:pPr>
        <w:shd w:val="clear" w:color="auto" w:fill="FFFFFF"/>
        <w:spacing w:after="150" w:line="240" w:lineRule="auto"/>
        <w:rPr>
          <w:rFonts w:ascii="Times New Roman" w:hAnsi="Times New Roman" w:cs="Helvetica"/>
          <w:b/>
          <w:bCs/>
          <w:color w:val="333333"/>
          <w:sz w:val="24"/>
          <w:szCs w:val="24"/>
        </w:rPr>
      </w:pPr>
    </w:p>
    <w:p w:rsidR="00777195" w:rsidRDefault="00777195" w:rsidP="00E8260F">
      <w:pPr>
        <w:shd w:val="clear" w:color="auto" w:fill="FFFFFF"/>
        <w:spacing w:after="150" w:line="240" w:lineRule="auto"/>
        <w:rPr>
          <w:rFonts w:ascii="Times New Roman" w:hAnsi="Times New Roman" w:cs="Helvetica"/>
          <w:b/>
          <w:bCs/>
          <w:color w:val="333333"/>
          <w:sz w:val="24"/>
          <w:szCs w:val="24"/>
        </w:rPr>
      </w:pPr>
    </w:p>
    <w:p w:rsidR="00777195" w:rsidRDefault="00777195" w:rsidP="00E8260F">
      <w:pPr>
        <w:shd w:val="clear" w:color="auto" w:fill="FFFFFF"/>
        <w:spacing w:after="150" w:line="240" w:lineRule="auto"/>
        <w:rPr>
          <w:rFonts w:ascii="Times New Roman" w:hAnsi="Times New Roman" w:cs="Helvetica"/>
          <w:b/>
          <w:bCs/>
          <w:color w:val="333333"/>
          <w:sz w:val="24"/>
          <w:szCs w:val="24"/>
        </w:rPr>
      </w:pPr>
    </w:p>
    <w:p w:rsidR="00777195" w:rsidRPr="000F5A98" w:rsidRDefault="00777195" w:rsidP="00E8260F">
      <w:pPr>
        <w:shd w:val="clear" w:color="auto" w:fill="FFFFFF"/>
        <w:spacing w:after="150" w:line="240" w:lineRule="auto"/>
        <w:rPr>
          <w:rFonts w:ascii="Times New Roman" w:hAnsi="Times New Roman" w:cs="Helvetica"/>
          <w:b/>
          <w:bCs/>
          <w:color w:val="333333"/>
          <w:sz w:val="24"/>
          <w:szCs w:val="24"/>
        </w:rPr>
      </w:pPr>
    </w:p>
    <w:p w:rsidR="00777195" w:rsidRDefault="00777195" w:rsidP="00BF1B04">
      <w:pPr>
        <w:shd w:val="clear" w:color="auto" w:fill="FFFFFF"/>
        <w:spacing w:after="15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Целевые ориентиры дошкольного образования для ребёнка  с ________ </w:t>
      </w:r>
      <w:r w:rsidRPr="00E8260F">
        <w:rPr>
          <w:rFonts w:ascii="Times New Roman" w:hAnsi="Times New Roman"/>
          <w:sz w:val="28"/>
          <w:szCs w:val="28"/>
        </w:rPr>
        <w:t>(</w:t>
      </w:r>
      <w:r w:rsidRPr="00F628FD">
        <w:rPr>
          <w:rFonts w:ascii="Times New Roman" w:hAnsi="Times New Roman"/>
          <w:sz w:val="28"/>
          <w:szCs w:val="28"/>
          <w:highlight w:val="yellow"/>
        </w:rPr>
        <w:t>возраст ребенка</w:t>
      </w:r>
      <w:r w:rsidRPr="00F628FD">
        <w:rPr>
          <w:rFonts w:ascii="Times New Roman" w:hAnsi="Times New Roman"/>
          <w:sz w:val="28"/>
          <w:szCs w:val="28"/>
        </w:rPr>
        <w:t>)</w:t>
      </w:r>
    </w:p>
    <w:p w:rsidR="00777195" w:rsidRPr="00F628FD" w:rsidRDefault="00777195" w:rsidP="00E8260F">
      <w:pPr>
        <w:shd w:val="clear" w:color="auto" w:fill="FFFFFF"/>
        <w:spacing w:after="15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F628FD">
        <w:rPr>
          <w:rFonts w:ascii="Times New Roman" w:hAnsi="Times New Roman"/>
          <w:i/>
          <w:sz w:val="28"/>
          <w:szCs w:val="28"/>
          <w:highlight w:val="yellow"/>
        </w:rPr>
        <w:t>(заполняют воспитатели (из АООП)</w:t>
      </w:r>
    </w:p>
    <w:tbl>
      <w:tblPr>
        <w:tblW w:w="4926" w:type="pct"/>
        <w:tblInd w:w="115" w:type="dxa"/>
        <w:tblCellMar>
          <w:top w:w="105" w:type="dxa"/>
          <w:left w:w="105" w:type="dxa"/>
          <w:bottom w:w="105" w:type="dxa"/>
          <w:right w:w="105" w:type="dxa"/>
        </w:tblCellMar>
        <w:tblLook w:val="00A0"/>
      </w:tblPr>
      <w:tblGrid>
        <w:gridCol w:w="4500"/>
        <w:gridCol w:w="10081"/>
      </w:tblGrid>
      <w:tr w:rsidR="00777195" w:rsidRPr="00AF30D9" w:rsidTr="00FD65E4">
        <w:tc>
          <w:tcPr>
            <w:tcW w:w="1543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77195" w:rsidRPr="000F5A98" w:rsidRDefault="00777195" w:rsidP="00B6200F">
            <w:pPr>
              <w:spacing w:after="15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F5A98">
              <w:rPr>
                <w:rFonts w:ascii="Times New Roman" w:hAnsi="Times New Roman"/>
                <w:b/>
                <w:sz w:val="28"/>
                <w:szCs w:val="28"/>
              </w:rPr>
              <w:t>Направления</w:t>
            </w:r>
          </w:p>
        </w:tc>
        <w:tc>
          <w:tcPr>
            <w:tcW w:w="3457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77195" w:rsidRPr="00AF30D9" w:rsidRDefault="00777195" w:rsidP="00B6200F">
            <w:pPr>
              <w:spacing w:after="15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Целевые ориентиры</w:t>
            </w:r>
          </w:p>
        </w:tc>
      </w:tr>
      <w:tr w:rsidR="00777195" w:rsidRPr="00AF30D9" w:rsidTr="00FD65E4">
        <w:tc>
          <w:tcPr>
            <w:tcW w:w="1543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77195" w:rsidRPr="000F5A98" w:rsidRDefault="00777195" w:rsidP="00FD65E4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Социально-коммуникативное</w:t>
            </w:r>
          </w:p>
        </w:tc>
        <w:tc>
          <w:tcPr>
            <w:tcW w:w="3457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77195" w:rsidRPr="00AF30D9" w:rsidRDefault="00777195" w:rsidP="00B6200F">
            <w:pPr>
              <w:spacing w:after="15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777195" w:rsidRPr="00AF30D9" w:rsidTr="00FD65E4">
        <w:trPr>
          <w:trHeight w:val="393"/>
        </w:trPr>
        <w:tc>
          <w:tcPr>
            <w:tcW w:w="1543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77195" w:rsidRPr="000F5A98" w:rsidRDefault="00777195" w:rsidP="00FD65E4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Речевое</w:t>
            </w:r>
          </w:p>
        </w:tc>
        <w:tc>
          <w:tcPr>
            <w:tcW w:w="3457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77195" w:rsidRPr="00AF30D9" w:rsidRDefault="00777195" w:rsidP="00B6200F">
            <w:pPr>
              <w:spacing w:after="15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777195" w:rsidRPr="00AF30D9" w:rsidTr="00FD65E4">
        <w:tc>
          <w:tcPr>
            <w:tcW w:w="1543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77195" w:rsidRPr="000F5A98" w:rsidRDefault="00777195" w:rsidP="00FD65E4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Познавательное</w:t>
            </w:r>
          </w:p>
        </w:tc>
        <w:tc>
          <w:tcPr>
            <w:tcW w:w="3457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77195" w:rsidRPr="00AF30D9" w:rsidRDefault="00777195" w:rsidP="00B6200F">
            <w:pPr>
              <w:spacing w:after="15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777195" w:rsidRPr="00AF30D9" w:rsidTr="00FD65E4">
        <w:tc>
          <w:tcPr>
            <w:tcW w:w="1543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77195" w:rsidRPr="000F5A98" w:rsidRDefault="00777195" w:rsidP="00FD65E4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F5A98">
              <w:rPr>
                <w:rFonts w:ascii="Times New Roman" w:hAnsi="Times New Roman"/>
                <w:b/>
                <w:bCs/>
                <w:sz w:val="28"/>
                <w:szCs w:val="28"/>
              </w:rPr>
              <w:t>Художественно-эстетическое</w:t>
            </w:r>
          </w:p>
        </w:tc>
        <w:tc>
          <w:tcPr>
            <w:tcW w:w="3457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77195" w:rsidRPr="00AF30D9" w:rsidRDefault="00777195" w:rsidP="00B6200F">
            <w:pPr>
              <w:spacing w:after="15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777195" w:rsidRPr="00AF30D9" w:rsidTr="00FD65E4">
        <w:tc>
          <w:tcPr>
            <w:tcW w:w="1543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77195" w:rsidRPr="000F5A98" w:rsidRDefault="00777195" w:rsidP="00FD65E4">
            <w:pPr>
              <w:spacing w:after="15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F5A98">
              <w:rPr>
                <w:rFonts w:ascii="Times New Roman" w:hAnsi="Times New Roman"/>
                <w:b/>
                <w:sz w:val="28"/>
                <w:szCs w:val="28"/>
              </w:rPr>
              <w:t>Физическое</w:t>
            </w:r>
          </w:p>
        </w:tc>
        <w:tc>
          <w:tcPr>
            <w:tcW w:w="3457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777195" w:rsidRPr="00AF30D9" w:rsidRDefault="00777195" w:rsidP="00B6200F">
            <w:pPr>
              <w:spacing w:after="150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777195" w:rsidRDefault="00777195" w:rsidP="00E8260F">
      <w:pPr>
        <w:shd w:val="clear" w:color="auto" w:fill="FFFFFF"/>
        <w:spacing w:after="15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777195" w:rsidRDefault="00777195" w:rsidP="00FD65E4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Организация работы воспитателя</w:t>
      </w:r>
    </w:p>
    <w:p w:rsidR="00777195" w:rsidRDefault="00777195" w:rsidP="00FD65E4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464"/>
        <w:gridCol w:w="2464"/>
        <w:gridCol w:w="2465"/>
        <w:gridCol w:w="2255"/>
        <w:gridCol w:w="2673"/>
        <w:gridCol w:w="2465"/>
      </w:tblGrid>
      <w:tr w:rsidR="00777195" w:rsidTr="00151380">
        <w:tc>
          <w:tcPr>
            <w:tcW w:w="2464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bCs/>
                <w:sz w:val="28"/>
                <w:szCs w:val="28"/>
              </w:rPr>
              <w:t>Характеристика затруднений ребенка</w:t>
            </w:r>
          </w:p>
        </w:tc>
        <w:tc>
          <w:tcPr>
            <w:tcW w:w="2464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bCs/>
                <w:sz w:val="28"/>
                <w:szCs w:val="28"/>
              </w:rPr>
              <w:t>Педагогические задачи</w:t>
            </w:r>
          </w:p>
        </w:tc>
        <w:tc>
          <w:tcPr>
            <w:tcW w:w="2465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bCs/>
                <w:sz w:val="28"/>
                <w:szCs w:val="28"/>
              </w:rPr>
              <w:t>Содержание коррекционно- развивающих  занятий</w:t>
            </w:r>
          </w:p>
        </w:tc>
        <w:tc>
          <w:tcPr>
            <w:tcW w:w="2255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bCs/>
                <w:sz w:val="28"/>
                <w:szCs w:val="28"/>
              </w:rPr>
              <w:t>Специальные средства, методы, методические приемы</w:t>
            </w:r>
          </w:p>
        </w:tc>
        <w:tc>
          <w:tcPr>
            <w:tcW w:w="2673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bCs/>
                <w:sz w:val="28"/>
                <w:szCs w:val="28"/>
              </w:rPr>
              <w:t>Специальные условия (материально-технические, программно-методические,  организационные)</w:t>
            </w:r>
          </w:p>
        </w:tc>
        <w:tc>
          <w:tcPr>
            <w:tcW w:w="2465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1380">
              <w:rPr>
                <w:rFonts w:ascii="Times New Roman" w:hAnsi="Times New Roman"/>
                <w:b/>
                <w:bCs/>
                <w:sz w:val="28"/>
                <w:szCs w:val="28"/>
              </w:rPr>
              <w:t>Планируемые результаты</w:t>
            </w:r>
          </w:p>
        </w:tc>
      </w:tr>
      <w:tr w:rsidR="00777195" w:rsidTr="00151380">
        <w:tc>
          <w:tcPr>
            <w:tcW w:w="2464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2464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2465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2255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2673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2465" w:type="dxa"/>
          </w:tcPr>
          <w:p w:rsidR="00777195" w:rsidRPr="00151380" w:rsidRDefault="00777195" w:rsidP="00151380">
            <w:pPr>
              <w:spacing w:after="15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</w:tbl>
    <w:p w:rsidR="00777195" w:rsidRDefault="00777195" w:rsidP="00BA6311">
      <w:pPr>
        <w:spacing w:line="220" w:lineRule="exact"/>
        <w:outlineLvl w:val="0"/>
        <w:rPr>
          <w:rFonts w:ascii="Times New Roman" w:hAnsi="Times New Roman"/>
          <w:b/>
          <w:bCs/>
          <w:sz w:val="28"/>
          <w:szCs w:val="28"/>
        </w:rPr>
      </w:pPr>
    </w:p>
    <w:p w:rsidR="00777195" w:rsidRDefault="00777195" w:rsidP="00BF1B04">
      <w:pPr>
        <w:spacing w:line="220" w:lineRule="exact"/>
        <w:jc w:val="center"/>
        <w:outlineLvl w:val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Циклограмма работы специалистов с ребенком ОВЗ (</w:t>
      </w:r>
      <w:r w:rsidRPr="00F17751">
        <w:rPr>
          <w:rFonts w:ascii="Times New Roman" w:hAnsi="Times New Roman"/>
          <w:b/>
          <w:bCs/>
          <w:sz w:val="28"/>
          <w:szCs w:val="28"/>
          <w:highlight w:val="yellow"/>
        </w:rPr>
        <w:t>указать время</w:t>
      </w:r>
      <w:r>
        <w:rPr>
          <w:rFonts w:ascii="Times New Roman" w:hAnsi="Times New Roman"/>
          <w:b/>
          <w:bCs/>
          <w:sz w:val="28"/>
          <w:szCs w:val="28"/>
        </w:rPr>
        <w:t>)</w:t>
      </w:r>
    </w:p>
    <w:tbl>
      <w:tblPr>
        <w:tblW w:w="1540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98"/>
        <w:gridCol w:w="2312"/>
        <w:gridCol w:w="1613"/>
        <w:gridCol w:w="2683"/>
        <w:gridCol w:w="1520"/>
        <w:gridCol w:w="2752"/>
        <w:gridCol w:w="2130"/>
      </w:tblGrid>
      <w:tr w:rsidR="00777195" w:rsidRPr="00AF30D9" w:rsidTr="00B6200F">
        <w:tc>
          <w:tcPr>
            <w:tcW w:w="2398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iCs/>
              </w:rPr>
            </w:pPr>
            <w:r w:rsidRPr="00AF30D9">
              <w:rPr>
                <w:rFonts w:ascii="Times New Roman" w:hAnsi="Times New Roman"/>
                <w:b/>
                <w:bCs/>
                <w:i/>
                <w:iCs/>
              </w:rPr>
              <w:t>Специалисты (ФИО)</w:t>
            </w:r>
          </w:p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iCs/>
              </w:rPr>
            </w:pPr>
          </w:p>
        </w:tc>
        <w:tc>
          <w:tcPr>
            <w:tcW w:w="2312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iCs/>
              </w:rPr>
            </w:pPr>
            <w:r w:rsidRPr="00AF30D9">
              <w:rPr>
                <w:rFonts w:ascii="Times New Roman" w:hAnsi="Times New Roman"/>
                <w:b/>
                <w:bCs/>
                <w:i/>
                <w:iCs/>
              </w:rPr>
              <w:t>формы работы</w:t>
            </w:r>
          </w:p>
        </w:tc>
        <w:tc>
          <w:tcPr>
            <w:tcW w:w="1613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iCs/>
              </w:rPr>
            </w:pPr>
            <w:r w:rsidRPr="00AF30D9">
              <w:rPr>
                <w:rFonts w:ascii="Times New Roman" w:hAnsi="Times New Roman"/>
                <w:b/>
                <w:bCs/>
                <w:i/>
                <w:iCs/>
              </w:rPr>
              <w:t>понедельник</w:t>
            </w:r>
          </w:p>
        </w:tc>
        <w:tc>
          <w:tcPr>
            <w:tcW w:w="2683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iCs/>
              </w:rPr>
            </w:pPr>
            <w:r w:rsidRPr="00AF30D9">
              <w:rPr>
                <w:rFonts w:ascii="Times New Roman" w:hAnsi="Times New Roman"/>
                <w:b/>
                <w:bCs/>
                <w:i/>
                <w:iCs/>
              </w:rPr>
              <w:t>вторник</w:t>
            </w:r>
          </w:p>
        </w:tc>
        <w:tc>
          <w:tcPr>
            <w:tcW w:w="1520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iCs/>
              </w:rPr>
            </w:pPr>
            <w:r w:rsidRPr="00AF30D9">
              <w:rPr>
                <w:rFonts w:ascii="Times New Roman" w:hAnsi="Times New Roman"/>
                <w:b/>
                <w:bCs/>
                <w:i/>
                <w:iCs/>
              </w:rPr>
              <w:t>среда</w:t>
            </w:r>
          </w:p>
        </w:tc>
        <w:tc>
          <w:tcPr>
            <w:tcW w:w="2752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iCs/>
              </w:rPr>
            </w:pPr>
            <w:r w:rsidRPr="00AF30D9">
              <w:rPr>
                <w:rFonts w:ascii="Times New Roman" w:hAnsi="Times New Roman"/>
                <w:b/>
                <w:bCs/>
                <w:i/>
                <w:iCs/>
              </w:rPr>
              <w:t>четверг</w:t>
            </w:r>
          </w:p>
        </w:tc>
        <w:tc>
          <w:tcPr>
            <w:tcW w:w="2130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iCs/>
              </w:rPr>
            </w:pPr>
            <w:r w:rsidRPr="00AF30D9">
              <w:rPr>
                <w:rFonts w:ascii="Times New Roman" w:hAnsi="Times New Roman"/>
                <w:b/>
                <w:bCs/>
                <w:i/>
                <w:iCs/>
              </w:rPr>
              <w:t>пятница</w:t>
            </w:r>
          </w:p>
        </w:tc>
      </w:tr>
      <w:tr w:rsidR="00777195" w:rsidRPr="00AF30D9" w:rsidTr="00B6200F">
        <w:trPr>
          <w:trHeight w:val="400"/>
        </w:trPr>
        <w:tc>
          <w:tcPr>
            <w:tcW w:w="2398" w:type="dxa"/>
          </w:tcPr>
          <w:p w:rsidR="00777195" w:rsidRPr="001D25BE" w:rsidRDefault="00777195" w:rsidP="00B6200F">
            <w:pPr>
              <w:spacing w:after="0" w:line="240" w:lineRule="auto"/>
              <w:rPr>
                <w:rFonts w:ascii="Times New Roman" w:hAnsi="Times New Roman"/>
              </w:rPr>
            </w:pPr>
            <w:r w:rsidRPr="001D25BE">
              <w:rPr>
                <w:rFonts w:ascii="Times New Roman" w:hAnsi="Times New Roman"/>
                <w:i/>
                <w:iCs/>
              </w:rPr>
              <w:t>учитель-дефектолог</w:t>
            </w:r>
          </w:p>
        </w:tc>
        <w:tc>
          <w:tcPr>
            <w:tcW w:w="2312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F30D9">
              <w:rPr>
                <w:rFonts w:ascii="Times New Roman" w:hAnsi="Times New Roman"/>
              </w:rPr>
              <w:t>индивидуальная</w:t>
            </w:r>
          </w:p>
        </w:tc>
        <w:tc>
          <w:tcPr>
            <w:tcW w:w="1613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683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520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752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130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</w:tr>
      <w:tr w:rsidR="00777195" w:rsidRPr="00AF30D9" w:rsidTr="00B6200F">
        <w:trPr>
          <w:trHeight w:val="400"/>
        </w:trPr>
        <w:tc>
          <w:tcPr>
            <w:tcW w:w="2398" w:type="dxa"/>
          </w:tcPr>
          <w:p w:rsidR="00777195" w:rsidRPr="001D25BE" w:rsidRDefault="00777195" w:rsidP="00B6200F">
            <w:pPr>
              <w:spacing w:after="0" w:line="240" w:lineRule="auto"/>
              <w:rPr>
                <w:rFonts w:ascii="Times New Roman" w:hAnsi="Times New Roman"/>
                <w:i/>
                <w:iCs/>
              </w:rPr>
            </w:pPr>
            <w:r w:rsidRPr="001D25BE">
              <w:rPr>
                <w:rFonts w:ascii="Times New Roman" w:hAnsi="Times New Roman"/>
                <w:i/>
                <w:iCs/>
              </w:rPr>
              <w:t>учитель-логопед</w:t>
            </w:r>
          </w:p>
          <w:p w:rsidR="00777195" w:rsidRPr="001D25BE" w:rsidRDefault="00777195" w:rsidP="00B6200F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312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F30D9">
              <w:rPr>
                <w:rFonts w:ascii="Times New Roman" w:hAnsi="Times New Roman"/>
              </w:rPr>
              <w:t>индивидуальная</w:t>
            </w:r>
          </w:p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613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683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520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752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130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</w:tr>
      <w:tr w:rsidR="00777195" w:rsidRPr="00AF30D9" w:rsidTr="00B6200F">
        <w:trPr>
          <w:trHeight w:val="400"/>
        </w:trPr>
        <w:tc>
          <w:tcPr>
            <w:tcW w:w="2398" w:type="dxa"/>
          </w:tcPr>
          <w:p w:rsidR="00777195" w:rsidRPr="001D25BE" w:rsidRDefault="00777195" w:rsidP="00B6200F">
            <w:pPr>
              <w:spacing w:after="0" w:line="240" w:lineRule="auto"/>
              <w:rPr>
                <w:rFonts w:ascii="Times New Roman" w:hAnsi="Times New Roman"/>
                <w:i/>
                <w:iCs/>
              </w:rPr>
            </w:pPr>
            <w:r w:rsidRPr="001D25BE">
              <w:rPr>
                <w:rFonts w:ascii="Times New Roman" w:hAnsi="Times New Roman"/>
                <w:i/>
                <w:iCs/>
              </w:rPr>
              <w:t>педагог-психолог</w:t>
            </w:r>
          </w:p>
          <w:p w:rsidR="00777195" w:rsidRPr="001D25BE" w:rsidRDefault="00777195" w:rsidP="00B6200F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312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F30D9">
              <w:rPr>
                <w:rFonts w:ascii="Times New Roman" w:hAnsi="Times New Roman"/>
              </w:rPr>
              <w:t>индивидуальная</w:t>
            </w:r>
          </w:p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613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683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520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752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30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</w:tr>
      <w:tr w:rsidR="00777195" w:rsidRPr="00AF30D9" w:rsidTr="00B6200F">
        <w:trPr>
          <w:trHeight w:val="806"/>
        </w:trPr>
        <w:tc>
          <w:tcPr>
            <w:tcW w:w="2398" w:type="dxa"/>
          </w:tcPr>
          <w:p w:rsidR="00777195" w:rsidRPr="001D25BE" w:rsidRDefault="00777195" w:rsidP="00B6200F">
            <w:pPr>
              <w:spacing w:after="0" w:line="240" w:lineRule="auto"/>
              <w:rPr>
                <w:rFonts w:ascii="Times New Roman" w:hAnsi="Times New Roman"/>
                <w:i/>
                <w:iCs/>
              </w:rPr>
            </w:pPr>
            <w:r w:rsidRPr="001D25BE">
              <w:rPr>
                <w:rFonts w:ascii="Times New Roman" w:hAnsi="Times New Roman"/>
                <w:i/>
                <w:iCs/>
              </w:rPr>
              <w:t>музыкальный    руководитель</w:t>
            </w:r>
          </w:p>
          <w:p w:rsidR="00777195" w:rsidRPr="001D25BE" w:rsidRDefault="00777195" w:rsidP="00B6200F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312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F30D9">
              <w:rPr>
                <w:rFonts w:ascii="Times New Roman" w:hAnsi="Times New Roman"/>
              </w:rPr>
              <w:t>Индивидуальный дифференцированный подход в условиях группового занятия</w:t>
            </w:r>
          </w:p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613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683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520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752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130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777195" w:rsidRPr="00AF30D9" w:rsidTr="00B6200F">
        <w:trPr>
          <w:trHeight w:val="806"/>
        </w:trPr>
        <w:tc>
          <w:tcPr>
            <w:tcW w:w="2398" w:type="dxa"/>
          </w:tcPr>
          <w:p w:rsidR="00777195" w:rsidRPr="001D25BE" w:rsidRDefault="00777195" w:rsidP="00B6200F">
            <w:pPr>
              <w:spacing w:after="0" w:line="240" w:lineRule="auto"/>
              <w:rPr>
                <w:rFonts w:ascii="Times New Roman" w:hAnsi="Times New Roman"/>
                <w:i/>
                <w:iCs/>
              </w:rPr>
            </w:pPr>
            <w:r w:rsidRPr="001D25BE">
              <w:rPr>
                <w:rFonts w:ascii="Times New Roman" w:hAnsi="Times New Roman"/>
                <w:i/>
                <w:iCs/>
              </w:rPr>
              <w:t>Инструктор по физкультуре</w:t>
            </w:r>
          </w:p>
        </w:tc>
        <w:tc>
          <w:tcPr>
            <w:tcW w:w="2312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F30D9">
              <w:rPr>
                <w:rFonts w:ascii="Times New Roman" w:hAnsi="Times New Roman"/>
              </w:rPr>
              <w:t>Индивидуальный дифференцированный подход в условиях группового занятия</w:t>
            </w:r>
          </w:p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613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683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520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752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130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777195" w:rsidRPr="00AF30D9" w:rsidTr="00B6200F">
        <w:trPr>
          <w:trHeight w:val="806"/>
        </w:trPr>
        <w:tc>
          <w:tcPr>
            <w:tcW w:w="2398" w:type="dxa"/>
          </w:tcPr>
          <w:p w:rsidR="00777195" w:rsidRPr="001D25BE" w:rsidRDefault="00777195" w:rsidP="00B6200F">
            <w:pPr>
              <w:spacing w:after="0" w:line="240" w:lineRule="auto"/>
              <w:rPr>
                <w:rFonts w:ascii="Times New Roman" w:hAnsi="Times New Roman"/>
                <w:i/>
                <w:iCs/>
              </w:rPr>
            </w:pPr>
            <w:r w:rsidRPr="001D25BE">
              <w:rPr>
                <w:rFonts w:ascii="Times New Roman" w:hAnsi="Times New Roman"/>
                <w:i/>
                <w:iCs/>
              </w:rPr>
              <w:t xml:space="preserve">Воспитатели </w:t>
            </w:r>
          </w:p>
          <w:p w:rsidR="00777195" w:rsidRPr="001D25BE" w:rsidRDefault="00777195" w:rsidP="00B6200F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312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F30D9">
              <w:rPr>
                <w:rFonts w:ascii="Times New Roman" w:hAnsi="Times New Roman"/>
              </w:rPr>
              <w:t>индивидуальная, по заданиям дефектолога и логопеда</w:t>
            </w:r>
          </w:p>
        </w:tc>
        <w:tc>
          <w:tcPr>
            <w:tcW w:w="1613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683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520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752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30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777195" w:rsidRPr="00AF30D9" w:rsidTr="00B6200F">
        <w:trPr>
          <w:trHeight w:val="400"/>
        </w:trPr>
        <w:tc>
          <w:tcPr>
            <w:tcW w:w="2398" w:type="dxa"/>
          </w:tcPr>
          <w:p w:rsidR="00777195" w:rsidRPr="001D25BE" w:rsidRDefault="00777195" w:rsidP="00B6200F">
            <w:pPr>
              <w:spacing w:after="0" w:line="240" w:lineRule="auto"/>
              <w:rPr>
                <w:rFonts w:ascii="Times New Roman" w:hAnsi="Times New Roman"/>
              </w:rPr>
            </w:pPr>
            <w:r w:rsidRPr="001D25BE">
              <w:rPr>
                <w:rFonts w:ascii="Times New Roman" w:hAnsi="Times New Roman"/>
              </w:rPr>
              <w:t>Совместная деятельность</w:t>
            </w:r>
          </w:p>
          <w:p w:rsidR="00777195" w:rsidRPr="001D25BE" w:rsidRDefault="00777195" w:rsidP="00B6200F">
            <w:pPr>
              <w:spacing w:after="0" w:line="240" w:lineRule="auto"/>
              <w:rPr>
                <w:rFonts w:ascii="Times New Roman" w:hAnsi="Times New Roman"/>
                <w:i/>
                <w:iCs/>
              </w:rPr>
            </w:pPr>
            <w:r w:rsidRPr="001D25BE">
              <w:rPr>
                <w:rFonts w:ascii="Times New Roman" w:hAnsi="Times New Roman"/>
                <w:i/>
                <w:iCs/>
              </w:rPr>
              <w:t>(заполняют воспитатели – распредел</w:t>
            </w:r>
            <w:r>
              <w:rPr>
                <w:rFonts w:ascii="Times New Roman" w:hAnsi="Times New Roman"/>
                <w:i/>
                <w:iCs/>
              </w:rPr>
              <w:t xml:space="preserve">ение </w:t>
            </w:r>
            <w:r w:rsidRPr="001D25BE">
              <w:rPr>
                <w:rFonts w:ascii="Times New Roman" w:hAnsi="Times New Roman"/>
                <w:i/>
                <w:iCs/>
              </w:rPr>
              <w:t xml:space="preserve"> по дням  в соответствии с расписанием</w:t>
            </w:r>
            <w:r>
              <w:rPr>
                <w:rFonts w:ascii="Times New Roman" w:hAnsi="Times New Roman"/>
                <w:i/>
                <w:iCs/>
              </w:rPr>
              <w:t xml:space="preserve"> занятий</w:t>
            </w:r>
            <w:r w:rsidRPr="001D25BE">
              <w:rPr>
                <w:rFonts w:ascii="Times New Roman" w:hAnsi="Times New Roman"/>
                <w:i/>
                <w:iCs/>
              </w:rPr>
              <w:t>)</w:t>
            </w:r>
          </w:p>
        </w:tc>
        <w:tc>
          <w:tcPr>
            <w:tcW w:w="2312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F30D9">
              <w:rPr>
                <w:rFonts w:ascii="Times New Roman" w:hAnsi="Times New Roman"/>
              </w:rPr>
              <w:t>подгрупповая</w:t>
            </w:r>
          </w:p>
        </w:tc>
        <w:tc>
          <w:tcPr>
            <w:tcW w:w="1613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683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</w:rPr>
            </w:pPr>
          </w:p>
        </w:tc>
        <w:tc>
          <w:tcPr>
            <w:tcW w:w="1520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752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30" w:type="dxa"/>
          </w:tcPr>
          <w:p w:rsidR="00777195" w:rsidRPr="00AF30D9" w:rsidRDefault="00777195" w:rsidP="00B6200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</w:tbl>
    <w:p w:rsidR="00777195" w:rsidRDefault="00777195" w:rsidP="00E8260F">
      <w:pPr>
        <w:spacing w:after="0" w:line="360" w:lineRule="auto"/>
        <w:jc w:val="both"/>
        <w:rPr>
          <w:rFonts w:ascii="Times New Roman" w:hAnsi="Times New Roman"/>
          <w:sz w:val="16"/>
          <w:szCs w:val="28"/>
        </w:rPr>
      </w:pPr>
    </w:p>
    <w:p w:rsidR="00777195" w:rsidRDefault="00777195" w:rsidP="00BF1B04">
      <w:pPr>
        <w:spacing w:after="0" w:line="240" w:lineRule="auto"/>
        <w:ind w:firstLine="567"/>
        <w:jc w:val="both"/>
        <w:outlineLvl w:val="0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  <w:u w:val="single"/>
        </w:rPr>
        <w:t>Составители АОП</w:t>
      </w:r>
      <w:r>
        <w:rPr>
          <w:rFonts w:ascii="Times New Roman" w:hAnsi="Times New Roman"/>
          <w:sz w:val="24"/>
          <w:szCs w:val="32"/>
        </w:rPr>
        <w:t xml:space="preserve">: </w:t>
      </w:r>
    </w:p>
    <w:p w:rsidR="00777195" w:rsidRDefault="00777195" w:rsidP="00BF1B04">
      <w:pPr>
        <w:spacing w:after="0" w:line="240" w:lineRule="auto"/>
        <w:ind w:firstLine="567"/>
        <w:jc w:val="both"/>
        <w:outlineLvl w:val="0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>Воспитатели               ________________________________</w:t>
      </w:r>
    </w:p>
    <w:p w:rsidR="00777195" w:rsidRDefault="00777195" w:rsidP="0094731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>Учитель-логопед        ________________________________</w:t>
      </w:r>
    </w:p>
    <w:p w:rsidR="00777195" w:rsidRDefault="00777195" w:rsidP="0094731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>Педагог-психолог        _______________________________</w:t>
      </w:r>
    </w:p>
    <w:p w:rsidR="00777195" w:rsidRDefault="00777195" w:rsidP="00BF1B04">
      <w:pPr>
        <w:spacing w:after="0" w:line="240" w:lineRule="auto"/>
        <w:ind w:firstLine="567"/>
        <w:jc w:val="both"/>
        <w:outlineLvl w:val="0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>Учитель-дефектолог  _______________________________</w:t>
      </w:r>
    </w:p>
    <w:p w:rsidR="00777195" w:rsidRDefault="00777195" w:rsidP="00E8260F">
      <w:pPr>
        <w:spacing w:after="0" w:line="240" w:lineRule="auto"/>
        <w:jc w:val="both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 xml:space="preserve">          </w:t>
      </w:r>
    </w:p>
    <w:p w:rsidR="00777195" w:rsidRDefault="00777195" w:rsidP="00BF1B04">
      <w:pPr>
        <w:spacing w:line="240" w:lineRule="auto"/>
        <w:jc w:val="both"/>
        <w:outlineLvl w:val="0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 xml:space="preserve">          Ознакомлен: __________________________________________</w:t>
      </w:r>
    </w:p>
    <w:p w:rsidR="00777195" w:rsidRPr="00532E82" w:rsidRDefault="00777195" w:rsidP="00E8260F">
      <w:pPr>
        <w:spacing w:line="240" w:lineRule="auto"/>
        <w:jc w:val="both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 xml:space="preserve">                      </w:t>
      </w:r>
      <w:r w:rsidRPr="00532E82">
        <w:rPr>
          <w:rFonts w:ascii="Times New Roman" w:hAnsi="Times New Roman"/>
          <w:szCs w:val="32"/>
        </w:rPr>
        <w:t>(Ф.И.О. родителя</w:t>
      </w:r>
      <w:r>
        <w:rPr>
          <w:rFonts w:ascii="Times New Roman" w:hAnsi="Times New Roman"/>
          <w:szCs w:val="32"/>
        </w:rPr>
        <w:t xml:space="preserve"> </w:t>
      </w:r>
      <w:r w:rsidRPr="00532E82">
        <w:rPr>
          <w:rFonts w:ascii="Times New Roman" w:hAnsi="Times New Roman"/>
          <w:szCs w:val="32"/>
        </w:rPr>
        <w:t>\законного представителя, подпись)</w:t>
      </w:r>
    </w:p>
    <w:p w:rsidR="00777195" w:rsidRPr="00BA6311" w:rsidRDefault="00777195" w:rsidP="00BA6311">
      <w:r>
        <w:rPr>
          <w:rFonts w:ascii="Times New Roman" w:hAnsi="Times New Roman"/>
          <w:sz w:val="24"/>
          <w:szCs w:val="32"/>
        </w:rPr>
        <w:t xml:space="preserve">                                                                                                                           </w:t>
      </w:r>
    </w:p>
    <w:sectPr w:rsidR="00777195" w:rsidRPr="00BA6311" w:rsidSect="000F5A98">
      <w:pgSz w:w="16838" w:h="11906" w:orient="landscape"/>
      <w:pgMar w:top="851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77195" w:rsidRDefault="00777195" w:rsidP="00814592">
      <w:pPr>
        <w:spacing w:after="0" w:line="240" w:lineRule="auto"/>
      </w:pPr>
      <w:r>
        <w:separator/>
      </w:r>
    </w:p>
  </w:endnote>
  <w:endnote w:type="continuationSeparator" w:id="0">
    <w:p w:rsidR="00777195" w:rsidRDefault="00777195" w:rsidP="008145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77195" w:rsidRDefault="00777195" w:rsidP="00814592">
      <w:pPr>
        <w:spacing w:after="0" w:line="240" w:lineRule="auto"/>
      </w:pPr>
      <w:r>
        <w:separator/>
      </w:r>
    </w:p>
  </w:footnote>
  <w:footnote w:type="continuationSeparator" w:id="0">
    <w:p w:rsidR="00777195" w:rsidRDefault="00777195" w:rsidP="0081459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86003B"/>
    <w:multiLevelType w:val="hybridMultilevel"/>
    <w:tmpl w:val="FFDA02E2"/>
    <w:lvl w:ilvl="0" w:tplc="0B96B9C8">
      <w:start w:val="1"/>
      <w:numFmt w:val="bullet"/>
      <w:lvlText w:val="­"/>
      <w:lvlJc w:val="left"/>
      <w:pPr>
        <w:ind w:left="720" w:hanging="360"/>
      </w:pPr>
      <w:rPr>
        <w:rFonts w:ascii="Agency FB" w:hAnsi="Agency FB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5D3DEA"/>
    <w:multiLevelType w:val="hybridMultilevel"/>
    <w:tmpl w:val="FF10C7B2"/>
    <w:lvl w:ilvl="0" w:tplc="550C1CA8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075B4C9A"/>
    <w:multiLevelType w:val="hybridMultilevel"/>
    <w:tmpl w:val="F24C134A"/>
    <w:lvl w:ilvl="0" w:tplc="951E4CD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BD4589"/>
    <w:multiLevelType w:val="multilevel"/>
    <w:tmpl w:val="C6680B58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600"/>
        </w:tabs>
        <w:ind w:left="600" w:hanging="4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</w:abstractNum>
  <w:abstractNum w:abstractNumId="4">
    <w:nsid w:val="09BD557F"/>
    <w:multiLevelType w:val="hybridMultilevel"/>
    <w:tmpl w:val="72AEE8A0"/>
    <w:lvl w:ilvl="0" w:tplc="951E4CD0">
      <w:start w:val="1"/>
      <w:numFmt w:val="bullet"/>
      <w:lvlText w:val="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5">
    <w:nsid w:val="0B8E6C37"/>
    <w:multiLevelType w:val="hybridMultilevel"/>
    <w:tmpl w:val="A4BC4B64"/>
    <w:lvl w:ilvl="0" w:tplc="951E4CD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DB760C3"/>
    <w:multiLevelType w:val="hybridMultilevel"/>
    <w:tmpl w:val="AA286E1A"/>
    <w:lvl w:ilvl="0" w:tplc="951E4CD0">
      <w:start w:val="1"/>
      <w:numFmt w:val="bullet"/>
      <w:lvlText w:val=""/>
      <w:lvlJc w:val="left"/>
      <w:pPr>
        <w:ind w:left="4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7">
    <w:nsid w:val="0E3A055E"/>
    <w:multiLevelType w:val="hybridMultilevel"/>
    <w:tmpl w:val="B9E2B942"/>
    <w:lvl w:ilvl="0" w:tplc="88F21B06">
      <w:start w:val="1"/>
      <w:numFmt w:val="decimal"/>
      <w:isLgl/>
      <w:lvlText w:val="6.6.%1."/>
      <w:lvlJc w:val="left"/>
      <w:pPr>
        <w:tabs>
          <w:tab w:val="num" w:pos="420"/>
        </w:tabs>
        <w:ind w:left="420" w:hanging="420"/>
      </w:pPr>
      <w:rPr>
        <w:rFonts w:cs="Times New Roman" w:hint="default"/>
        <w:b w:val="0"/>
      </w:rPr>
    </w:lvl>
    <w:lvl w:ilvl="1" w:tplc="46D6028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b w:val="0"/>
        <w:sz w:val="16"/>
      </w:rPr>
    </w:lvl>
    <w:lvl w:ilvl="2" w:tplc="A380D402">
      <w:start w:val="1"/>
      <w:numFmt w:val="decimal"/>
      <w:lvlText w:val="3.%3."/>
      <w:lvlJc w:val="left"/>
      <w:pPr>
        <w:tabs>
          <w:tab w:val="num" w:pos="2340"/>
        </w:tabs>
        <w:ind w:left="2340" w:hanging="360"/>
      </w:pPr>
      <w:rPr>
        <w:rFonts w:cs="Times New Roman" w:hint="default"/>
        <w:b w:val="0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0EFB6220"/>
    <w:multiLevelType w:val="hybridMultilevel"/>
    <w:tmpl w:val="3D8C892E"/>
    <w:lvl w:ilvl="0" w:tplc="0419000F">
      <w:start w:val="1"/>
      <w:numFmt w:val="decimal"/>
      <w:lvlText w:val="%1."/>
      <w:lvlJc w:val="left"/>
      <w:pPr>
        <w:ind w:left="785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195E6DC0"/>
    <w:multiLevelType w:val="multilevel"/>
    <w:tmpl w:val="4AF40470"/>
    <w:lvl w:ilvl="0">
      <w:start w:val="3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10">
    <w:nsid w:val="1C0D4881"/>
    <w:multiLevelType w:val="multilevel"/>
    <w:tmpl w:val="A59A869E"/>
    <w:lvl w:ilvl="0">
      <w:start w:val="1"/>
      <w:numFmt w:val="bullet"/>
      <w:lvlText w:val=""/>
      <w:lvlJc w:val="left"/>
      <w:pPr>
        <w:ind w:left="450" w:hanging="450"/>
      </w:pPr>
      <w:rPr>
        <w:rFonts w:ascii="Symbol" w:hAnsi="Symbol" w:hint="default"/>
        <w:color w:val="00000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eastAsia="Times New Roman" w:cs="Times New Roman" w:hint="default"/>
        <w:color w:val="00000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Times New Roman" w:cs="Times New Roman" w:hint="default"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eastAsia="Times New Roman" w:cs="Times New Roman"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Times New Roman" w:cs="Times New Roman"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eastAsia="Times New Roman" w:cs="Times New Roman"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eastAsia="Times New Roman" w:cs="Times New Roman"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eastAsia="Times New Roman" w:cs="Times New Roman"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eastAsia="Times New Roman" w:cs="Times New Roman" w:hint="default"/>
        <w:color w:val="000000"/>
      </w:rPr>
    </w:lvl>
  </w:abstractNum>
  <w:abstractNum w:abstractNumId="11">
    <w:nsid w:val="1C3D74A7"/>
    <w:multiLevelType w:val="multilevel"/>
    <w:tmpl w:val="14927B88"/>
    <w:lvl w:ilvl="0">
      <w:start w:val="2"/>
      <w:numFmt w:val="decimal"/>
      <w:lvlText w:val="%1."/>
      <w:lvlJc w:val="left"/>
      <w:pPr>
        <w:ind w:left="450" w:hanging="450"/>
      </w:pPr>
      <w:rPr>
        <w:rFonts w:cs="Times New Roman" w:hint="default"/>
        <w:color w:val="000000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cs="Times New Roman" w:hint="default"/>
        <w:color w:val="000000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cs="Times New Roman" w:hint="default"/>
        <w:color w:val="000000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cs="Times New Roman" w:hint="default"/>
        <w:color w:val="000000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cs="Times New Roman" w:hint="default"/>
        <w:color w:val="000000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cs="Times New Roman"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cs="Times New Roman"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cs="Times New Roman"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cs="Times New Roman" w:hint="default"/>
        <w:color w:val="000000"/>
      </w:rPr>
    </w:lvl>
  </w:abstractNum>
  <w:abstractNum w:abstractNumId="12">
    <w:nsid w:val="1C6D3F06"/>
    <w:multiLevelType w:val="hybridMultilevel"/>
    <w:tmpl w:val="4A88D28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3">
    <w:nsid w:val="1C8B394F"/>
    <w:multiLevelType w:val="hybridMultilevel"/>
    <w:tmpl w:val="A50A1C82"/>
    <w:lvl w:ilvl="0" w:tplc="951E4CD0">
      <w:start w:val="1"/>
      <w:numFmt w:val="bullet"/>
      <w:lvlText w:val="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1D4A461A"/>
    <w:multiLevelType w:val="hybridMultilevel"/>
    <w:tmpl w:val="08F6486C"/>
    <w:lvl w:ilvl="0" w:tplc="0B96B9C8">
      <w:start w:val="1"/>
      <w:numFmt w:val="bullet"/>
      <w:lvlText w:val="­"/>
      <w:lvlJc w:val="left"/>
      <w:pPr>
        <w:ind w:left="720" w:hanging="360"/>
      </w:pPr>
      <w:rPr>
        <w:rFonts w:ascii="Agency FB" w:hAnsi="Agency FB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DFB5EC8"/>
    <w:multiLevelType w:val="hybridMultilevel"/>
    <w:tmpl w:val="B560B610"/>
    <w:lvl w:ilvl="0" w:tplc="3456593A">
      <w:start w:val="1"/>
      <w:numFmt w:val="bullet"/>
      <w:lvlText w:val=""/>
      <w:lvlJc w:val="left"/>
      <w:pPr>
        <w:tabs>
          <w:tab w:val="num" w:pos="790"/>
        </w:tabs>
        <w:ind w:left="79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1DFD396B"/>
    <w:multiLevelType w:val="multilevel"/>
    <w:tmpl w:val="DAF8047C"/>
    <w:lvl w:ilvl="0">
      <w:start w:val="2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9"/>
      <w:numFmt w:val="decimal"/>
      <w:lvlText w:val="%1.%2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="Times New Roman" w:hint="default"/>
      </w:rPr>
    </w:lvl>
  </w:abstractNum>
  <w:abstractNum w:abstractNumId="17">
    <w:nsid w:val="1E683564"/>
    <w:multiLevelType w:val="hybridMultilevel"/>
    <w:tmpl w:val="EA729898"/>
    <w:lvl w:ilvl="0" w:tplc="951E4CD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3843F22"/>
    <w:multiLevelType w:val="hybridMultilevel"/>
    <w:tmpl w:val="76E48A8C"/>
    <w:lvl w:ilvl="0" w:tplc="951E4CD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D097B53"/>
    <w:multiLevelType w:val="hybridMultilevel"/>
    <w:tmpl w:val="08C8640C"/>
    <w:lvl w:ilvl="0" w:tplc="2EA86012">
      <w:start w:val="1"/>
      <w:numFmt w:val="decimal"/>
      <w:lvlText w:val="%1."/>
      <w:lvlJc w:val="left"/>
      <w:pPr>
        <w:ind w:left="78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20">
    <w:nsid w:val="2E0F3ACC"/>
    <w:multiLevelType w:val="hybridMultilevel"/>
    <w:tmpl w:val="A7CA97D6"/>
    <w:lvl w:ilvl="0" w:tplc="0B96B9C8">
      <w:start w:val="1"/>
      <w:numFmt w:val="bullet"/>
      <w:lvlText w:val="­"/>
      <w:lvlJc w:val="left"/>
      <w:pPr>
        <w:ind w:left="720" w:hanging="360"/>
      </w:pPr>
      <w:rPr>
        <w:rFonts w:ascii="Agency FB" w:hAnsi="Agency FB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0711468"/>
    <w:multiLevelType w:val="hybridMultilevel"/>
    <w:tmpl w:val="24E6F5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12C323B"/>
    <w:multiLevelType w:val="hybridMultilevel"/>
    <w:tmpl w:val="86FCD338"/>
    <w:lvl w:ilvl="0" w:tplc="951E4CD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3C13F62"/>
    <w:multiLevelType w:val="hybridMultilevel"/>
    <w:tmpl w:val="B276C772"/>
    <w:lvl w:ilvl="0" w:tplc="0B96B9C8">
      <w:start w:val="1"/>
      <w:numFmt w:val="bullet"/>
      <w:lvlText w:val="­"/>
      <w:lvlJc w:val="left"/>
      <w:pPr>
        <w:ind w:left="720" w:hanging="360"/>
      </w:pPr>
      <w:rPr>
        <w:rFonts w:ascii="Agency FB" w:hAnsi="Agency FB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3F62361"/>
    <w:multiLevelType w:val="hybridMultilevel"/>
    <w:tmpl w:val="F65240EE"/>
    <w:lvl w:ilvl="0" w:tplc="A64A0272">
      <w:start w:val="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3B835DC0"/>
    <w:multiLevelType w:val="multilevel"/>
    <w:tmpl w:val="A1C6C1B6"/>
    <w:lvl w:ilvl="0">
      <w:start w:val="4"/>
      <w:numFmt w:val="decimal"/>
      <w:lvlText w:val="%1."/>
      <w:lvlJc w:val="left"/>
      <w:pPr>
        <w:ind w:left="450" w:hanging="450"/>
      </w:pPr>
      <w:rPr>
        <w:rFonts w:eastAsia="Times New Roman" w:cs="Times New Roman" w:hint="default"/>
        <w:color w:val="00000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eastAsia="Times New Roman" w:cs="Times New Roman" w:hint="default"/>
        <w:color w:val="00000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Times New Roman" w:cs="Times New Roman" w:hint="default"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eastAsia="Times New Roman" w:cs="Times New Roman"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Times New Roman" w:cs="Times New Roman"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eastAsia="Times New Roman" w:cs="Times New Roman"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eastAsia="Times New Roman" w:cs="Times New Roman"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eastAsia="Times New Roman" w:cs="Times New Roman"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eastAsia="Times New Roman" w:cs="Times New Roman" w:hint="default"/>
        <w:color w:val="000000"/>
      </w:rPr>
    </w:lvl>
  </w:abstractNum>
  <w:abstractNum w:abstractNumId="26">
    <w:nsid w:val="3CB4036A"/>
    <w:multiLevelType w:val="multilevel"/>
    <w:tmpl w:val="51D253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7">
    <w:nsid w:val="3E254D6E"/>
    <w:multiLevelType w:val="hybridMultilevel"/>
    <w:tmpl w:val="2D12870E"/>
    <w:lvl w:ilvl="0" w:tplc="951E4CD0">
      <w:start w:val="1"/>
      <w:numFmt w:val="bullet"/>
      <w:lvlText w:val="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3EE33E7B"/>
    <w:multiLevelType w:val="hybridMultilevel"/>
    <w:tmpl w:val="6E82E0C2"/>
    <w:lvl w:ilvl="0" w:tplc="951E4CD0">
      <w:start w:val="1"/>
      <w:numFmt w:val="bullet"/>
      <w:lvlText w:val=""/>
      <w:lvlJc w:val="left"/>
      <w:pPr>
        <w:ind w:left="4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9">
    <w:nsid w:val="3F6A1385"/>
    <w:multiLevelType w:val="hybridMultilevel"/>
    <w:tmpl w:val="04E64548"/>
    <w:lvl w:ilvl="0" w:tplc="9118BEA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1064731"/>
    <w:multiLevelType w:val="hybridMultilevel"/>
    <w:tmpl w:val="D93C79D0"/>
    <w:lvl w:ilvl="0" w:tplc="9118BEA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1AE61ED"/>
    <w:multiLevelType w:val="hybridMultilevel"/>
    <w:tmpl w:val="2368B37E"/>
    <w:lvl w:ilvl="0" w:tplc="5F084EDE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32">
    <w:nsid w:val="4A8F1345"/>
    <w:multiLevelType w:val="multilevel"/>
    <w:tmpl w:val="030C51A4"/>
    <w:lvl w:ilvl="0">
      <w:start w:val="2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="Times New Roman" w:hint="default"/>
      </w:rPr>
    </w:lvl>
  </w:abstractNum>
  <w:abstractNum w:abstractNumId="33">
    <w:nsid w:val="4AA31E64"/>
    <w:multiLevelType w:val="hybridMultilevel"/>
    <w:tmpl w:val="4B1E2D6E"/>
    <w:lvl w:ilvl="0" w:tplc="9118BEA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B012C4D"/>
    <w:multiLevelType w:val="hybridMultilevel"/>
    <w:tmpl w:val="6060B25E"/>
    <w:lvl w:ilvl="0" w:tplc="0B96B9C8">
      <w:start w:val="1"/>
      <w:numFmt w:val="bullet"/>
      <w:lvlText w:val="­"/>
      <w:lvlJc w:val="left"/>
      <w:pPr>
        <w:ind w:left="720" w:hanging="360"/>
      </w:pPr>
      <w:rPr>
        <w:rFonts w:ascii="Agency FB" w:hAnsi="Agency FB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E3933C3"/>
    <w:multiLevelType w:val="hybridMultilevel"/>
    <w:tmpl w:val="DA5EC6BC"/>
    <w:lvl w:ilvl="0" w:tplc="0B96B9C8">
      <w:start w:val="1"/>
      <w:numFmt w:val="bullet"/>
      <w:lvlText w:val="­"/>
      <w:lvlJc w:val="left"/>
      <w:pPr>
        <w:ind w:left="862" w:hanging="360"/>
      </w:pPr>
      <w:rPr>
        <w:rFonts w:ascii="Agency FB" w:hAnsi="Agency FB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>
    <w:nsid w:val="4F6646FD"/>
    <w:multiLevelType w:val="hybridMultilevel"/>
    <w:tmpl w:val="51243450"/>
    <w:lvl w:ilvl="0" w:tplc="0B96B9C8">
      <w:start w:val="1"/>
      <w:numFmt w:val="bullet"/>
      <w:lvlText w:val="­"/>
      <w:lvlJc w:val="left"/>
      <w:pPr>
        <w:ind w:left="720" w:hanging="360"/>
      </w:pPr>
      <w:rPr>
        <w:rFonts w:ascii="Agency FB" w:hAnsi="Agency FB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25D7BF2"/>
    <w:multiLevelType w:val="hybridMultilevel"/>
    <w:tmpl w:val="58D41FFC"/>
    <w:lvl w:ilvl="0" w:tplc="2CAE6E82">
      <w:start w:val="1"/>
      <w:numFmt w:val="bullet"/>
      <w:lvlText w:val=""/>
      <w:lvlJc w:val="left"/>
      <w:pPr>
        <w:tabs>
          <w:tab w:val="num" w:pos="840"/>
        </w:tabs>
        <w:ind w:left="840" w:hanging="360"/>
      </w:pPr>
      <w:rPr>
        <w:rFonts w:ascii="Symbol" w:hAnsi="Symbol" w:hint="default"/>
        <w:sz w:val="16"/>
      </w:rPr>
    </w:lvl>
    <w:lvl w:ilvl="1" w:tplc="A380D402">
      <w:start w:val="1"/>
      <w:numFmt w:val="decimal"/>
      <w:lvlText w:val="3.%2."/>
      <w:lvlJc w:val="left"/>
      <w:pPr>
        <w:tabs>
          <w:tab w:val="num" w:pos="1800"/>
        </w:tabs>
        <w:ind w:left="1800" w:hanging="360"/>
      </w:pPr>
      <w:rPr>
        <w:rFonts w:cs="Times New Roman" w:hint="default"/>
        <w:sz w:val="16"/>
        <w:szCs w:val="16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8">
    <w:nsid w:val="551435BD"/>
    <w:multiLevelType w:val="hybridMultilevel"/>
    <w:tmpl w:val="B80C3D9A"/>
    <w:lvl w:ilvl="0" w:tplc="951E4CD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7565783"/>
    <w:multiLevelType w:val="hybridMultilevel"/>
    <w:tmpl w:val="67FA7D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>
    <w:nsid w:val="5ADC7613"/>
    <w:multiLevelType w:val="hybridMultilevel"/>
    <w:tmpl w:val="06BE03BE"/>
    <w:lvl w:ilvl="0" w:tplc="951E4CD0">
      <w:start w:val="1"/>
      <w:numFmt w:val="bullet"/>
      <w:lvlText w:val="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3574E61"/>
    <w:multiLevelType w:val="hybridMultilevel"/>
    <w:tmpl w:val="32BCDC34"/>
    <w:lvl w:ilvl="0" w:tplc="9118BEA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50A7C84"/>
    <w:multiLevelType w:val="hybridMultilevel"/>
    <w:tmpl w:val="552629F8"/>
    <w:lvl w:ilvl="0" w:tplc="951E4CD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2B25913"/>
    <w:multiLevelType w:val="multilevel"/>
    <w:tmpl w:val="1F7C444C"/>
    <w:lvl w:ilvl="0">
      <w:start w:val="1"/>
      <w:numFmt w:val="decimal"/>
      <w:lvlText w:val="%1."/>
      <w:lvlJc w:val="left"/>
      <w:pPr>
        <w:ind w:left="1242" w:hanging="675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753" w:hanging="1185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52" w:hanging="1185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52" w:hanging="1185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52" w:hanging="1185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cs="Times New Roman" w:hint="default"/>
      </w:rPr>
    </w:lvl>
  </w:abstractNum>
  <w:abstractNum w:abstractNumId="44">
    <w:nsid w:val="75F91D42"/>
    <w:multiLevelType w:val="hybridMultilevel"/>
    <w:tmpl w:val="EF3EB5E6"/>
    <w:lvl w:ilvl="0" w:tplc="951E4CD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69913F7"/>
    <w:multiLevelType w:val="hybridMultilevel"/>
    <w:tmpl w:val="3ACC1D54"/>
    <w:lvl w:ilvl="0" w:tplc="951E4CD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CF92DB1"/>
    <w:multiLevelType w:val="hybridMultilevel"/>
    <w:tmpl w:val="420643C0"/>
    <w:lvl w:ilvl="0" w:tplc="0B96B9C8">
      <w:start w:val="1"/>
      <w:numFmt w:val="bullet"/>
      <w:lvlText w:val="­"/>
      <w:lvlJc w:val="left"/>
      <w:pPr>
        <w:ind w:left="1287" w:hanging="360"/>
      </w:pPr>
      <w:rPr>
        <w:rFonts w:ascii="Agency FB" w:hAnsi="Agency FB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7">
    <w:nsid w:val="7FFC32F5"/>
    <w:multiLevelType w:val="multilevel"/>
    <w:tmpl w:val="34B09C6C"/>
    <w:lvl w:ilvl="0">
      <w:start w:val="3"/>
      <w:numFmt w:val="decimal"/>
      <w:lvlText w:val="%1"/>
      <w:lvlJc w:val="left"/>
      <w:pPr>
        <w:ind w:left="502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3648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5112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6936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840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0224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1688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3512" w:hanging="1800"/>
      </w:pPr>
      <w:rPr>
        <w:rFonts w:cs="Times New Roman" w:hint="default"/>
      </w:rPr>
    </w:lvl>
  </w:abstractNum>
  <w:num w:numId="1">
    <w:abstractNumId w:val="31"/>
  </w:num>
  <w:num w:numId="2">
    <w:abstractNumId w:val="3"/>
  </w:num>
  <w:num w:numId="3">
    <w:abstractNumId w:val="7"/>
  </w:num>
  <w:num w:numId="4">
    <w:abstractNumId w:val="37"/>
  </w:num>
  <w:num w:numId="5">
    <w:abstractNumId w:val="32"/>
  </w:num>
  <w:num w:numId="6">
    <w:abstractNumId w:val="16"/>
  </w:num>
  <w:num w:numId="7">
    <w:abstractNumId w:val="47"/>
  </w:num>
  <w:num w:numId="8">
    <w:abstractNumId w:val="24"/>
  </w:num>
  <w:num w:numId="9">
    <w:abstractNumId w:val="15"/>
  </w:num>
  <w:num w:numId="10">
    <w:abstractNumId w:val="21"/>
  </w:num>
  <w:num w:numId="11">
    <w:abstractNumId w:val="43"/>
  </w:num>
  <w:num w:numId="12">
    <w:abstractNumId w:val="41"/>
  </w:num>
  <w:num w:numId="13">
    <w:abstractNumId w:val="11"/>
  </w:num>
  <w:num w:numId="14">
    <w:abstractNumId w:val="33"/>
  </w:num>
  <w:num w:numId="15">
    <w:abstractNumId w:val="9"/>
  </w:num>
  <w:num w:numId="16">
    <w:abstractNumId w:val="25"/>
  </w:num>
  <w:num w:numId="17">
    <w:abstractNumId w:val="29"/>
  </w:num>
  <w:num w:numId="18">
    <w:abstractNumId w:val="30"/>
  </w:num>
  <w:num w:numId="19">
    <w:abstractNumId w:val="10"/>
  </w:num>
  <w:num w:numId="20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9"/>
  </w:num>
  <w:num w:numId="22">
    <w:abstractNumId w:val="8"/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6"/>
  </w:num>
  <w:num w:numId="25">
    <w:abstractNumId w:val="45"/>
  </w:num>
  <w:num w:numId="26">
    <w:abstractNumId w:val="40"/>
  </w:num>
  <w:num w:numId="27">
    <w:abstractNumId w:val="5"/>
  </w:num>
  <w:num w:numId="28">
    <w:abstractNumId w:val="42"/>
  </w:num>
  <w:num w:numId="29">
    <w:abstractNumId w:val="17"/>
  </w:num>
  <w:num w:numId="30">
    <w:abstractNumId w:val="2"/>
  </w:num>
  <w:num w:numId="31">
    <w:abstractNumId w:val="18"/>
  </w:num>
  <w:num w:numId="32">
    <w:abstractNumId w:val="6"/>
  </w:num>
  <w:num w:numId="33">
    <w:abstractNumId w:val="28"/>
  </w:num>
  <w:num w:numId="34">
    <w:abstractNumId w:val="22"/>
  </w:num>
  <w:num w:numId="35">
    <w:abstractNumId w:val="27"/>
  </w:num>
  <w:num w:numId="36">
    <w:abstractNumId w:val="44"/>
  </w:num>
  <w:num w:numId="37">
    <w:abstractNumId w:val="4"/>
  </w:num>
  <w:num w:numId="38">
    <w:abstractNumId w:val="38"/>
  </w:num>
  <w:num w:numId="39">
    <w:abstractNumId w:val="13"/>
  </w:num>
  <w:num w:numId="40">
    <w:abstractNumId w:val="35"/>
  </w:num>
  <w:num w:numId="41">
    <w:abstractNumId w:val="20"/>
  </w:num>
  <w:num w:numId="42">
    <w:abstractNumId w:val="23"/>
  </w:num>
  <w:num w:numId="43">
    <w:abstractNumId w:val="46"/>
  </w:num>
  <w:num w:numId="44">
    <w:abstractNumId w:val="34"/>
  </w:num>
  <w:num w:numId="45">
    <w:abstractNumId w:val="14"/>
  </w:num>
  <w:num w:numId="46">
    <w:abstractNumId w:val="36"/>
  </w:num>
  <w:num w:numId="47">
    <w:abstractNumId w:val="1"/>
  </w:num>
  <w:num w:numId="4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E369E"/>
    <w:rsid w:val="00015584"/>
    <w:rsid w:val="00015B4A"/>
    <w:rsid w:val="000343D1"/>
    <w:rsid w:val="0003542F"/>
    <w:rsid w:val="00052FB1"/>
    <w:rsid w:val="000752FA"/>
    <w:rsid w:val="00096877"/>
    <w:rsid w:val="000B2B40"/>
    <w:rsid w:val="000C11EB"/>
    <w:rsid w:val="000C5C10"/>
    <w:rsid w:val="000F37FD"/>
    <w:rsid w:val="000F5A98"/>
    <w:rsid w:val="00126694"/>
    <w:rsid w:val="00132C63"/>
    <w:rsid w:val="001367D0"/>
    <w:rsid w:val="00151380"/>
    <w:rsid w:val="00154CDF"/>
    <w:rsid w:val="00176C55"/>
    <w:rsid w:val="001D19B1"/>
    <w:rsid w:val="001D25BE"/>
    <w:rsid w:val="001D563B"/>
    <w:rsid w:val="001F1F01"/>
    <w:rsid w:val="00224D1B"/>
    <w:rsid w:val="0026059C"/>
    <w:rsid w:val="00274B0B"/>
    <w:rsid w:val="002A3C1A"/>
    <w:rsid w:val="002B153A"/>
    <w:rsid w:val="003175A0"/>
    <w:rsid w:val="003525DA"/>
    <w:rsid w:val="003A1396"/>
    <w:rsid w:val="003B2A3C"/>
    <w:rsid w:val="003B4E90"/>
    <w:rsid w:val="003D42A7"/>
    <w:rsid w:val="003F1AB1"/>
    <w:rsid w:val="00400743"/>
    <w:rsid w:val="00402C98"/>
    <w:rsid w:val="0040596F"/>
    <w:rsid w:val="004132B8"/>
    <w:rsid w:val="00433D27"/>
    <w:rsid w:val="00464EFC"/>
    <w:rsid w:val="00481D2F"/>
    <w:rsid w:val="00494DA0"/>
    <w:rsid w:val="004A0FA8"/>
    <w:rsid w:val="004B2977"/>
    <w:rsid w:val="004B53B8"/>
    <w:rsid w:val="004C3B66"/>
    <w:rsid w:val="004F705E"/>
    <w:rsid w:val="005326B9"/>
    <w:rsid w:val="00532E82"/>
    <w:rsid w:val="00551064"/>
    <w:rsid w:val="005E346E"/>
    <w:rsid w:val="005E4E40"/>
    <w:rsid w:val="005F0A0F"/>
    <w:rsid w:val="006052F7"/>
    <w:rsid w:val="006057CB"/>
    <w:rsid w:val="006171E3"/>
    <w:rsid w:val="00627F74"/>
    <w:rsid w:val="00631EB7"/>
    <w:rsid w:val="00635D43"/>
    <w:rsid w:val="006B78F6"/>
    <w:rsid w:val="006D7679"/>
    <w:rsid w:val="006E10BF"/>
    <w:rsid w:val="006F060F"/>
    <w:rsid w:val="007077B1"/>
    <w:rsid w:val="00707BD7"/>
    <w:rsid w:val="00777195"/>
    <w:rsid w:val="007800FB"/>
    <w:rsid w:val="007A52B9"/>
    <w:rsid w:val="007C222B"/>
    <w:rsid w:val="00814592"/>
    <w:rsid w:val="00841907"/>
    <w:rsid w:val="00850DD3"/>
    <w:rsid w:val="008827E0"/>
    <w:rsid w:val="008D4FF1"/>
    <w:rsid w:val="008E6E30"/>
    <w:rsid w:val="0091455F"/>
    <w:rsid w:val="009217B7"/>
    <w:rsid w:val="00924BEE"/>
    <w:rsid w:val="009328AA"/>
    <w:rsid w:val="0093601E"/>
    <w:rsid w:val="00943B70"/>
    <w:rsid w:val="0094731C"/>
    <w:rsid w:val="009645AA"/>
    <w:rsid w:val="0097165C"/>
    <w:rsid w:val="009A00BB"/>
    <w:rsid w:val="009E6FE0"/>
    <w:rsid w:val="00A152FA"/>
    <w:rsid w:val="00A21F95"/>
    <w:rsid w:val="00A32AD8"/>
    <w:rsid w:val="00A514CE"/>
    <w:rsid w:val="00A54662"/>
    <w:rsid w:val="00A57F78"/>
    <w:rsid w:val="00A62C54"/>
    <w:rsid w:val="00A65897"/>
    <w:rsid w:val="00A8627D"/>
    <w:rsid w:val="00AE459B"/>
    <w:rsid w:val="00AF30D9"/>
    <w:rsid w:val="00B1757C"/>
    <w:rsid w:val="00B54843"/>
    <w:rsid w:val="00B6200F"/>
    <w:rsid w:val="00B65BAD"/>
    <w:rsid w:val="00B67180"/>
    <w:rsid w:val="00B74A55"/>
    <w:rsid w:val="00B80129"/>
    <w:rsid w:val="00B97CF7"/>
    <w:rsid w:val="00BA0A86"/>
    <w:rsid w:val="00BA3CCF"/>
    <w:rsid w:val="00BA6311"/>
    <w:rsid w:val="00BD3AE6"/>
    <w:rsid w:val="00BF1B04"/>
    <w:rsid w:val="00C42A9F"/>
    <w:rsid w:val="00C833BD"/>
    <w:rsid w:val="00C90AD0"/>
    <w:rsid w:val="00CA1D77"/>
    <w:rsid w:val="00CD5637"/>
    <w:rsid w:val="00CD7D0A"/>
    <w:rsid w:val="00D03AE8"/>
    <w:rsid w:val="00D26EFB"/>
    <w:rsid w:val="00D83B38"/>
    <w:rsid w:val="00DC3490"/>
    <w:rsid w:val="00DC556F"/>
    <w:rsid w:val="00E17696"/>
    <w:rsid w:val="00E34D10"/>
    <w:rsid w:val="00E56D52"/>
    <w:rsid w:val="00E751F1"/>
    <w:rsid w:val="00E8260F"/>
    <w:rsid w:val="00EA49D6"/>
    <w:rsid w:val="00ED5BFB"/>
    <w:rsid w:val="00ED5EE0"/>
    <w:rsid w:val="00ED6252"/>
    <w:rsid w:val="00EE369E"/>
    <w:rsid w:val="00F17751"/>
    <w:rsid w:val="00F20C3E"/>
    <w:rsid w:val="00F30244"/>
    <w:rsid w:val="00F628FD"/>
    <w:rsid w:val="00F806D2"/>
    <w:rsid w:val="00F83C49"/>
    <w:rsid w:val="00F90EB3"/>
    <w:rsid w:val="00FA1C14"/>
    <w:rsid w:val="00FB7A67"/>
    <w:rsid w:val="00FC2424"/>
    <w:rsid w:val="00FD65E4"/>
    <w:rsid w:val="00FE1B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3C49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A6589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2">
    <w:name w:val="c2"/>
    <w:basedOn w:val="Normal"/>
    <w:uiPriority w:val="99"/>
    <w:rsid w:val="00A32A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DefaultParagraphFont"/>
    <w:uiPriority w:val="99"/>
    <w:rsid w:val="00A32AD8"/>
    <w:rPr>
      <w:rFonts w:cs="Times New Roman"/>
    </w:rPr>
  </w:style>
  <w:style w:type="paragraph" w:customStyle="1" w:styleId="c4">
    <w:name w:val="c4"/>
    <w:basedOn w:val="Normal"/>
    <w:uiPriority w:val="99"/>
    <w:rsid w:val="00A32A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4">
    <w:name w:val="c14"/>
    <w:basedOn w:val="Normal"/>
    <w:uiPriority w:val="99"/>
    <w:rsid w:val="00A32A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5">
    <w:name w:val="c5"/>
    <w:basedOn w:val="Normal"/>
    <w:uiPriority w:val="99"/>
    <w:rsid w:val="00A32A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7">
    <w:name w:val="c17"/>
    <w:basedOn w:val="Normal"/>
    <w:uiPriority w:val="99"/>
    <w:rsid w:val="00A32A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25">
    <w:name w:val="c25"/>
    <w:basedOn w:val="Normal"/>
    <w:uiPriority w:val="99"/>
    <w:rsid w:val="00A32A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">
    <w:name w:val="Сетка таблицы1"/>
    <w:uiPriority w:val="99"/>
    <w:rsid w:val="00ED5EE0"/>
    <w:rPr>
      <w:rFonts w:eastAsia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99"/>
    <w:rsid w:val="00ED5EE0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8145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81459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8145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814592"/>
    <w:rPr>
      <w:rFonts w:cs="Times New Roman"/>
    </w:rPr>
  </w:style>
  <w:style w:type="paragraph" w:styleId="Footer">
    <w:name w:val="footer"/>
    <w:basedOn w:val="Normal"/>
    <w:link w:val="FooterChar"/>
    <w:uiPriority w:val="99"/>
    <w:rsid w:val="008145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814592"/>
    <w:rPr>
      <w:rFonts w:cs="Times New Roman"/>
    </w:rPr>
  </w:style>
  <w:style w:type="paragraph" w:styleId="ListParagraph">
    <w:name w:val="List Paragraph"/>
    <w:basedOn w:val="Normal"/>
    <w:uiPriority w:val="99"/>
    <w:qFormat/>
    <w:rsid w:val="00CD7D0A"/>
    <w:pPr>
      <w:spacing w:after="200" w:line="276" w:lineRule="auto"/>
      <w:ind w:left="720"/>
      <w:contextualSpacing/>
    </w:pPr>
    <w:rPr>
      <w:rFonts w:eastAsia="Times New Roman"/>
      <w:lang w:eastAsia="ru-RU"/>
    </w:rPr>
  </w:style>
  <w:style w:type="paragraph" w:customStyle="1" w:styleId="a">
    <w:name w:val="Свободная форма"/>
    <w:uiPriority w:val="99"/>
    <w:rsid w:val="00CD7D0A"/>
    <w:rPr>
      <w:rFonts w:ascii="Times New Roman" w:hAnsi="Times New Roman"/>
      <w:color w:val="000000"/>
      <w:sz w:val="20"/>
      <w:szCs w:val="20"/>
    </w:rPr>
  </w:style>
  <w:style w:type="paragraph" w:customStyle="1" w:styleId="Default">
    <w:name w:val="Default"/>
    <w:uiPriority w:val="99"/>
    <w:rsid w:val="00CD7D0A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customStyle="1" w:styleId="56">
    <w:name w:val="Заголовок №5 (6)_"/>
    <w:link w:val="560"/>
    <w:uiPriority w:val="99"/>
    <w:locked/>
    <w:rsid w:val="00CD7D0A"/>
    <w:rPr>
      <w:sz w:val="27"/>
      <w:shd w:val="clear" w:color="auto" w:fill="FFFFFF"/>
    </w:rPr>
  </w:style>
  <w:style w:type="paragraph" w:customStyle="1" w:styleId="560">
    <w:name w:val="Заголовок №5 (6)"/>
    <w:basedOn w:val="Normal"/>
    <w:link w:val="56"/>
    <w:uiPriority w:val="99"/>
    <w:rsid w:val="00CD7D0A"/>
    <w:pPr>
      <w:shd w:val="clear" w:color="auto" w:fill="FFFFFF"/>
      <w:spacing w:before="360" w:after="60" w:line="298" w:lineRule="exact"/>
      <w:jc w:val="right"/>
      <w:outlineLvl w:val="4"/>
    </w:pPr>
    <w:rPr>
      <w:sz w:val="27"/>
      <w:szCs w:val="20"/>
      <w:lang w:eastAsia="ru-RU"/>
    </w:rPr>
  </w:style>
  <w:style w:type="paragraph" w:customStyle="1" w:styleId="ConsPlusNonformat">
    <w:name w:val="ConsPlusNonformat"/>
    <w:uiPriority w:val="99"/>
    <w:rsid w:val="00CD7D0A"/>
    <w:pPr>
      <w:autoSpaceDE w:val="0"/>
      <w:autoSpaceDN w:val="0"/>
      <w:adjustRightInd w:val="0"/>
    </w:pPr>
    <w:rPr>
      <w:rFonts w:ascii="Courier New" w:hAnsi="Courier New" w:cs="Courier New"/>
      <w:sz w:val="20"/>
      <w:szCs w:val="20"/>
      <w:lang w:eastAsia="en-US"/>
    </w:rPr>
  </w:style>
  <w:style w:type="paragraph" w:customStyle="1" w:styleId="ConsPlusCell">
    <w:name w:val="ConsPlusCell"/>
    <w:uiPriority w:val="99"/>
    <w:rsid w:val="00CD7D0A"/>
    <w:pPr>
      <w:autoSpaceDE w:val="0"/>
      <w:autoSpaceDN w:val="0"/>
      <w:adjustRightInd w:val="0"/>
    </w:pPr>
    <w:rPr>
      <w:rFonts w:ascii="Times New Roman" w:hAnsi="Times New Roman"/>
      <w:sz w:val="24"/>
      <w:szCs w:val="24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438963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6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6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6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6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6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63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6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6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3896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896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6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697</TotalTime>
  <Pages>16</Pages>
  <Words>4307</Words>
  <Characters>24551</Characters>
  <Application>Microsoft Office Outlook</Application>
  <DocSecurity>0</DocSecurity>
  <Lines>0</Lines>
  <Paragraphs>0</Paragraphs>
  <ScaleCrop>false</ScaleCrop>
  <Company>Home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Михайлова</dc:creator>
  <cp:keywords/>
  <dc:description/>
  <cp:lastModifiedBy>User</cp:lastModifiedBy>
  <cp:revision>16</cp:revision>
  <cp:lastPrinted>2024-10-23T07:09:00Z</cp:lastPrinted>
  <dcterms:created xsi:type="dcterms:W3CDTF">2020-06-03T11:31:00Z</dcterms:created>
  <dcterms:modified xsi:type="dcterms:W3CDTF">2024-10-23T07:10:00Z</dcterms:modified>
</cp:coreProperties>
</file>